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382BDB" w14:textId="2FF440CC" w:rsidR="00B00FEE" w:rsidRPr="00B00FEE" w:rsidRDefault="0038518F" w:rsidP="00B00FEE">
      <w:pPr>
        <w:jc w:val="center"/>
        <w:rPr>
          <w:rFonts w:asciiTheme="minorHAnsi" w:hAnsiTheme="minorHAnsi"/>
          <w:sz w:val="32"/>
          <w:szCs w:val="22"/>
        </w:rPr>
      </w:pPr>
      <w:r w:rsidRPr="00B00FEE">
        <w:rPr>
          <w:noProof/>
          <w:sz w:val="32"/>
          <w:highlight w:val="yellow"/>
        </w:rPr>
        <w:drawing>
          <wp:anchor distT="0" distB="0" distL="114300" distR="114300" simplePos="0" relativeHeight="251657216" behindDoc="1" locked="0" layoutInCell="1" allowOverlap="1" wp14:anchorId="64A5CBA2" wp14:editId="0408D5EF">
            <wp:simplePos x="0" y="0"/>
            <wp:positionH relativeFrom="margin">
              <wp:posOffset>6291618</wp:posOffset>
            </wp:positionH>
            <wp:positionV relativeFrom="paragraph">
              <wp:posOffset>6824</wp:posOffset>
            </wp:positionV>
            <wp:extent cx="1937129" cy="855009"/>
            <wp:effectExtent l="0" t="0" r="6350" b="2540"/>
            <wp:wrapSquare wrapText="bothSides"/>
            <wp:docPr id="5" name="Picture 5" descr="FCS_Logo_RGB_Preferred_Tagline_Low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CS_Logo_RGB_Preferred_Tagline_LowRe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29" cy="8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FEE">
        <w:rPr>
          <w:noProof/>
          <w:sz w:val="32"/>
          <w:highlight w:val="yellow"/>
        </w:rPr>
        <w:drawing>
          <wp:anchor distT="0" distB="0" distL="114300" distR="114300" simplePos="0" relativeHeight="251658240" behindDoc="1" locked="0" layoutInCell="1" allowOverlap="1" wp14:anchorId="01CC3CB0" wp14:editId="6CCFE974">
            <wp:simplePos x="0" y="0"/>
            <wp:positionH relativeFrom="margin">
              <wp:align>left</wp:align>
            </wp:positionH>
            <wp:positionV relativeFrom="paragraph">
              <wp:posOffset>436</wp:posOffset>
            </wp:positionV>
            <wp:extent cx="2237740" cy="1077595"/>
            <wp:effectExtent l="0" t="0" r="0" b="0"/>
            <wp:wrapTight wrapText="bothSides">
              <wp:wrapPolygon edited="0">
                <wp:start x="4597" y="0"/>
                <wp:lineTo x="1839" y="764"/>
                <wp:lineTo x="552" y="2673"/>
                <wp:lineTo x="184" y="8019"/>
                <wp:lineTo x="184" y="10692"/>
                <wp:lineTo x="368" y="12601"/>
                <wp:lineTo x="1655" y="18711"/>
                <wp:lineTo x="1655" y="19474"/>
                <wp:lineTo x="4781" y="20620"/>
                <wp:lineTo x="16549" y="20620"/>
                <wp:lineTo x="19859" y="19093"/>
                <wp:lineTo x="19859" y="18711"/>
                <wp:lineTo x="20963" y="12601"/>
                <wp:lineTo x="20963" y="8401"/>
                <wp:lineTo x="20595" y="3437"/>
                <wp:lineTo x="18940" y="764"/>
                <wp:lineTo x="16182" y="0"/>
                <wp:lineTo x="4597" y="0"/>
              </wp:wrapPolygon>
            </wp:wrapTight>
            <wp:docPr id="4" name="Picture 4" descr="Image result for sweet potato commis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weet potato commissio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8" t="20660" r="9771" b="14063"/>
                    <a:stretch/>
                  </pic:blipFill>
                  <pic:spPr bwMode="auto">
                    <a:xfrm>
                      <a:off x="0" y="0"/>
                      <a:ext cx="223774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CC1">
        <w:rPr>
          <w:sz w:val="32"/>
        </w:rPr>
        <w:t>Sweetp</w:t>
      </w:r>
      <w:bookmarkStart w:id="0" w:name="_GoBack"/>
      <w:bookmarkEnd w:id="0"/>
      <w:r w:rsidR="00B00FEE" w:rsidRPr="00B00FEE">
        <w:rPr>
          <w:sz w:val="32"/>
        </w:rPr>
        <w:t>otatoes: Culinary Trends and Applications</w:t>
      </w:r>
    </w:p>
    <w:p w14:paraId="689A85A9" w14:textId="2E2C2605" w:rsidR="006779B1" w:rsidRDefault="006779B1" w:rsidP="006779B1">
      <w:pPr>
        <w:pStyle w:val="Title"/>
      </w:pPr>
    </w:p>
    <w:p w14:paraId="3DBDF257" w14:textId="77777777" w:rsidR="00936774" w:rsidRDefault="00936774">
      <w:pPr>
        <w:pStyle w:val="BodyText"/>
      </w:pPr>
    </w:p>
    <w:tbl>
      <w:tblPr>
        <w:tblW w:w="13860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2160"/>
        <w:gridCol w:w="4410"/>
        <w:gridCol w:w="5130"/>
      </w:tblGrid>
      <w:tr w:rsidR="00AB611A" w14:paraId="763747F8" w14:textId="77777777" w:rsidTr="006779B1">
        <w:trPr>
          <w:cantSplit/>
          <w:trHeight w:val="805"/>
        </w:trPr>
        <w:tc>
          <w:tcPr>
            <w:tcW w:w="4320" w:type="dxa"/>
            <w:gridSpan w:val="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9C2AA74" w14:textId="1387D858" w:rsidR="00AB611A" w:rsidRPr="00C73869" w:rsidRDefault="00AB611A" w:rsidP="003B3A21">
            <w:pPr>
              <w:pStyle w:val="Heading1"/>
              <w:rPr>
                <w:szCs w:val="20"/>
              </w:rPr>
            </w:pPr>
            <w:r w:rsidRPr="00C73869">
              <w:rPr>
                <w:szCs w:val="20"/>
              </w:rPr>
              <w:t>Grade Level(s):</w:t>
            </w:r>
            <w:r w:rsidR="00002F32" w:rsidRPr="00C73869">
              <w:rPr>
                <w:szCs w:val="20"/>
              </w:rPr>
              <w:t xml:space="preserve"> </w:t>
            </w:r>
          </w:p>
          <w:p w14:paraId="7A016EEE" w14:textId="2B0B7E0E" w:rsidR="00C73869" w:rsidRPr="00C73869" w:rsidRDefault="00C73869" w:rsidP="00C73869">
            <w:pPr>
              <w:pStyle w:val="BodyText"/>
              <w:rPr>
                <w:sz w:val="20"/>
                <w:szCs w:val="20"/>
              </w:rPr>
            </w:pPr>
            <w:r w:rsidRPr="00C73869">
              <w:rPr>
                <w:sz w:val="20"/>
                <w:szCs w:val="20"/>
              </w:rPr>
              <w:t xml:space="preserve"> </w:t>
            </w:r>
            <w:r w:rsidRPr="00B00FEE">
              <w:rPr>
                <w:sz w:val="20"/>
                <w:szCs w:val="20"/>
              </w:rPr>
              <w:t>9 – 12</w:t>
            </w:r>
          </w:p>
        </w:tc>
        <w:tc>
          <w:tcPr>
            <w:tcW w:w="4410" w:type="dxa"/>
          </w:tcPr>
          <w:p w14:paraId="24098C5C" w14:textId="66F8A63C" w:rsidR="00AB611A" w:rsidRPr="00C73869" w:rsidRDefault="006779B1" w:rsidP="003B3A21">
            <w:pPr>
              <w:pStyle w:val="Heading1"/>
              <w:rPr>
                <w:szCs w:val="20"/>
              </w:rPr>
            </w:pPr>
            <w:r w:rsidRPr="00C73869">
              <w:rPr>
                <w:szCs w:val="20"/>
              </w:rPr>
              <w:t>Lesson</w:t>
            </w:r>
            <w:r w:rsidR="00AB611A" w:rsidRPr="00C73869">
              <w:rPr>
                <w:szCs w:val="20"/>
              </w:rPr>
              <w:t xml:space="preserve"> </w:t>
            </w:r>
            <w:r w:rsidR="004F0497" w:rsidRPr="00C73869">
              <w:rPr>
                <w:szCs w:val="20"/>
              </w:rPr>
              <w:t>Description</w:t>
            </w:r>
            <w:r w:rsidR="00AB611A" w:rsidRPr="00C73869">
              <w:rPr>
                <w:szCs w:val="20"/>
              </w:rPr>
              <w:t>:</w:t>
            </w:r>
          </w:p>
          <w:p w14:paraId="06EC1C6F" w14:textId="796AEDB9" w:rsidR="00B00FEE" w:rsidRDefault="00B00FEE" w:rsidP="00B00FEE">
            <w:pPr>
              <w:rPr>
                <w:rFonts w:asciiTheme="minorHAnsi" w:hAnsiTheme="minorHAnsi"/>
                <w:szCs w:val="22"/>
              </w:rPr>
            </w:pPr>
            <w:r>
              <w:t xml:space="preserve">How are </w:t>
            </w:r>
            <w:r w:rsidR="00896CC1">
              <w:t>sweetpotato</w:t>
            </w:r>
            <w:r>
              <w:t xml:space="preserve">es used in restaurants? The lesson will answer this question and explore how </w:t>
            </w:r>
            <w:r w:rsidR="00896CC1">
              <w:t>sweetpotato</w:t>
            </w:r>
            <w:r>
              <w:t xml:space="preserve">es can be leveraged with today’s top flavor and menu trends. </w:t>
            </w:r>
          </w:p>
          <w:p w14:paraId="1D5A6E7B" w14:textId="5B7DAC9C" w:rsidR="00AB611A" w:rsidRPr="00C73869" w:rsidRDefault="00AB611A" w:rsidP="00AB611A">
            <w:pPr>
              <w:pStyle w:val="BodyText"/>
              <w:rPr>
                <w:sz w:val="20"/>
                <w:szCs w:val="20"/>
              </w:rPr>
            </w:pPr>
          </w:p>
        </w:tc>
        <w:tc>
          <w:tcPr>
            <w:tcW w:w="5130" w:type="dxa"/>
          </w:tcPr>
          <w:p w14:paraId="11C9BF51" w14:textId="77777777" w:rsidR="00AB611A" w:rsidRPr="00C73869" w:rsidRDefault="006779B1" w:rsidP="003B3A21">
            <w:pPr>
              <w:pStyle w:val="Heading1"/>
              <w:rPr>
                <w:szCs w:val="20"/>
              </w:rPr>
            </w:pPr>
            <w:r w:rsidRPr="00C73869">
              <w:rPr>
                <w:szCs w:val="20"/>
              </w:rPr>
              <w:t>Timef</w:t>
            </w:r>
            <w:r w:rsidR="00AB611A" w:rsidRPr="00C73869">
              <w:rPr>
                <w:szCs w:val="20"/>
              </w:rPr>
              <w:t>rame:</w:t>
            </w:r>
            <w:r w:rsidR="00002F32" w:rsidRPr="00C73869">
              <w:rPr>
                <w:szCs w:val="20"/>
              </w:rPr>
              <w:t xml:space="preserve"> </w:t>
            </w:r>
          </w:p>
          <w:p w14:paraId="50728A66" w14:textId="526D544F" w:rsidR="00F70C22" w:rsidRDefault="00F70C22" w:rsidP="0038518F">
            <w:pPr>
              <w:pStyle w:val="BodyText"/>
              <w:rPr>
                <w:sz w:val="20"/>
                <w:szCs w:val="20"/>
              </w:rPr>
            </w:pPr>
            <w:r w:rsidRPr="00C73869">
              <w:rPr>
                <w:sz w:val="20"/>
                <w:szCs w:val="20"/>
              </w:rPr>
              <w:t xml:space="preserve">Minutes: </w:t>
            </w:r>
            <w:r w:rsidR="00B00FEE">
              <w:rPr>
                <w:sz w:val="20"/>
                <w:szCs w:val="20"/>
              </w:rPr>
              <w:t>180</w:t>
            </w:r>
            <w:r w:rsidRPr="00C73869">
              <w:rPr>
                <w:sz w:val="20"/>
                <w:szCs w:val="20"/>
              </w:rPr>
              <w:t xml:space="preserve"> </w:t>
            </w:r>
          </w:p>
          <w:p w14:paraId="314D1BFB" w14:textId="38F1B9D9" w:rsidR="0038518F" w:rsidRPr="00C73869" w:rsidRDefault="0038518F" w:rsidP="0038518F">
            <w:pPr>
              <w:pStyle w:val="BodyText"/>
              <w:rPr>
                <w:sz w:val="20"/>
                <w:szCs w:val="20"/>
              </w:rPr>
            </w:pPr>
            <w:r w:rsidRPr="00C73869">
              <w:rPr>
                <w:sz w:val="20"/>
                <w:szCs w:val="20"/>
              </w:rPr>
              <w:t xml:space="preserve">Suggested days: </w:t>
            </w:r>
            <w:r w:rsidR="00B00FEE">
              <w:rPr>
                <w:sz w:val="20"/>
                <w:szCs w:val="20"/>
              </w:rPr>
              <w:t>2</w:t>
            </w:r>
            <w:r w:rsidRPr="00C73869">
              <w:rPr>
                <w:sz w:val="20"/>
                <w:szCs w:val="20"/>
              </w:rPr>
              <w:t xml:space="preserve"> </w:t>
            </w:r>
          </w:p>
        </w:tc>
      </w:tr>
      <w:tr w:rsidR="00AB611A" w14:paraId="756834F0" w14:textId="77777777" w:rsidTr="009021CC">
        <w:trPr>
          <w:cantSplit/>
          <w:trHeight w:val="832"/>
        </w:trPr>
        <w:tc>
          <w:tcPr>
            <w:tcW w:w="8730" w:type="dxa"/>
            <w:gridSpan w:val="3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23A513E" w14:textId="77777777" w:rsidR="00C73869" w:rsidRDefault="00C73869" w:rsidP="00C73869">
            <w:pPr>
              <w:pStyle w:val="Heading1"/>
            </w:pPr>
            <w:r>
              <w:t>Goals &amp; Objectives</w:t>
            </w:r>
          </w:p>
          <w:p w14:paraId="28A86EFE" w14:textId="19A781CC" w:rsidR="00C73869" w:rsidRPr="00C73869" w:rsidRDefault="00C73869" w:rsidP="007246CA">
            <w:pPr>
              <w:numPr>
                <w:ilvl w:val="0"/>
                <w:numId w:val="5"/>
              </w:numPr>
              <w:rPr>
                <w:b/>
                <w:szCs w:val="20"/>
              </w:rPr>
            </w:pPr>
            <w:r w:rsidRPr="007246CA">
              <w:rPr>
                <w:szCs w:val="20"/>
              </w:rPr>
              <w:t>Students wi</w:t>
            </w:r>
            <w:r w:rsidR="00D22D19">
              <w:rPr>
                <w:szCs w:val="20"/>
              </w:rPr>
              <w:t xml:space="preserve">ll learn about </w:t>
            </w:r>
            <w:r w:rsidR="00E13BA1">
              <w:rPr>
                <w:szCs w:val="20"/>
              </w:rPr>
              <w:t xml:space="preserve">trends within </w:t>
            </w:r>
            <w:r w:rsidR="00896CC1">
              <w:rPr>
                <w:szCs w:val="20"/>
              </w:rPr>
              <w:t>sweetpotato</w:t>
            </w:r>
            <w:r w:rsidR="00D22D19">
              <w:rPr>
                <w:szCs w:val="20"/>
              </w:rPr>
              <w:t>es in the local culinary industry.</w:t>
            </w:r>
          </w:p>
        </w:tc>
        <w:tc>
          <w:tcPr>
            <w:tcW w:w="5130" w:type="dxa"/>
          </w:tcPr>
          <w:p w14:paraId="60B6C330" w14:textId="77777777" w:rsidR="006779B1" w:rsidRPr="00C73869" w:rsidRDefault="00AB611A" w:rsidP="003B3A21">
            <w:pPr>
              <w:pStyle w:val="Heading1"/>
              <w:rPr>
                <w:szCs w:val="20"/>
              </w:rPr>
            </w:pPr>
            <w:r w:rsidRPr="00C73869">
              <w:rPr>
                <w:szCs w:val="20"/>
              </w:rPr>
              <w:t>Prepared By:</w:t>
            </w:r>
            <w:r w:rsidR="00002F32" w:rsidRPr="00C73869">
              <w:rPr>
                <w:szCs w:val="20"/>
              </w:rPr>
              <w:t xml:space="preserve"> </w:t>
            </w:r>
          </w:p>
          <w:p w14:paraId="56F3D26F" w14:textId="4B77FB6E" w:rsidR="006779B1" w:rsidRPr="00C73869" w:rsidRDefault="00B00FEE" w:rsidP="006779B1">
            <w:pPr>
              <w:pStyle w:val="Body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Erica Hoskins</w:t>
            </w:r>
          </w:p>
          <w:p w14:paraId="2C2E66B5" w14:textId="626BB406" w:rsidR="0038518F" w:rsidRPr="00C73869" w:rsidRDefault="0038518F" w:rsidP="006779B1">
            <w:pPr>
              <w:pStyle w:val="BodyText"/>
              <w:rPr>
                <w:sz w:val="20"/>
                <w:szCs w:val="20"/>
              </w:rPr>
            </w:pPr>
            <w:r w:rsidRPr="00B00FEE">
              <w:rPr>
                <w:sz w:val="20"/>
                <w:szCs w:val="20"/>
              </w:rPr>
              <w:t>Family &amp; Consumer Sciences Teacher</w:t>
            </w:r>
          </w:p>
          <w:p w14:paraId="17CBCCD0" w14:textId="023375C5" w:rsidR="0038518F" w:rsidRPr="00B00FEE" w:rsidRDefault="00B00FEE" w:rsidP="006779B1">
            <w:pPr>
              <w:pStyle w:val="BodyText"/>
              <w:rPr>
                <w:sz w:val="20"/>
                <w:szCs w:val="20"/>
              </w:rPr>
            </w:pPr>
            <w:r w:rsidRPr="00B00FEE">
              <w:rPr>
                <w:sz w:val="20"/>
                <w:szCs w:val="20"/>
              </w:rPr>
              <w:t>Apex High School</w:t>
            </w:r>
          </w:p>
          <w:p w14:paraId="33AC55E6" w14:textId="38834B05" w:rsidR="0038518F" w:rsidRPr="00C73869" w:rsidRDefault="00B00FEE" w:rsidP="006779B1">
            <w:pPr>
              <w:pStyle w:val="Body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Wake County Public School System</w:t>
            </w:r>
          </w:p>
        </w:tc>
      </w:tr>
      <w:tr w:rsidR="007246CA" w14:paraId="2E1CD5F8" w14:textId="77777777" w:rsidTr="007246CA">
        <w:trPr>
          <w:cantSplit/>
        </w:trPr>
        <w:tc>
          <w:tcPr>
            <w:tcW w:w="13860" w:type="dxa"/>
            <w:gridSpan w:val="4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FFFA9AB" w14:textId="4A2EEC07" w:rsidR="007246CA" w:rsidRPr="007246CA" w:rsidRDefault="007246CA" w:rsidP="007246CA">
            <w:pPr>
              <w:pStyle w:val="BodyText"/>
              <w:rPr>
                <w:b/>
                <w:sz w:val="20"/>
                <w:szCs w:val="20"/>
              </w:rPr>
            </w:pPr>
            <w:r w:rsidRPr="00C73869">
              <w:rPr>
                <w:b/>
                <w:sz w:val="20"/>
                <w:szCs w:val="20"/>
              </w:rPr>
              <w:t>North Carolina Family &amp; Consumer Sciences Education Standards:</w:t>
            </w:r>
          </w:p>
        </w:tc>
      </w:tr>
      <w:tr w:rsidR="00B00FEE" w14:paraId="7A9E7213" w14:textId="77777777" w:rsidTr="0025036D">
        <w:trPr>
          <w:cantSplit/>
        </w:trPr>
        <w:tc>
          <w:tcPr>
            <w:tcW w:w="13860" w:type="dxa"/>
            <w:gridSpan w:val="4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721EDEE" w14:textId="77777777" w:rsidR="00B00FEE" w:rsidRDefault="00B00FEE" w:rsidP="00B00FEE">
            <w:pPr>
              <w:rPr>
                <w:rFonts w:asciiTheme="minorHAnsi" w:hAnsiTheme="minorHAnsi"/>
                <w:szCs w:val="22"/>
              </w:rPr>
            </w:pPr>
            <w:r>
              <w:t>FH13 Culinary Arts and Hospitality III</w:t>
            </w:r>
          </w:p>
          <w:p w14:paraId="4A7A514E" w14:textId="77777777" w:rsidR="0002058F" w:rsidRDefault="0002058F" w:rsidP="007246CA">
            <w:pPr>
              <w:rPr>
                <w:szCs w:val="20"/>
              </w:rPr>
            </w:pPr>
            <w:r w:rsidRPr="0002058F">
              <w:rPr>
                <w:szCs w:val="20"/>
              </w:rPr>
              <w:t>1.02</w:t>
            </w:r>
            <w:r w:rsidRPr="0002058F">
              <w:rPr>
                <w:szCs w:val="20"/>
              </w:rPr>
              <w:tab/>
              <w:t>Understand menu planning and nutrition</w:t>
            </w:r>
          </w:p>
          <w:p w14:paraId="4F2C895C" w14:textId="537EE7B7" w:rsidR="00B00FEE" w:rsidRDefault="0002058F" w:rsidP="0002058F">
            <w:r w:rsidRPr="0002058F">
              <w:rPr>
                <w:szCs w:val="20"/>
              </w:rPr>
              <w:t>2.01</w:t>
            </w:r>
            <w:r w:rsidRPr="0002058F">
              <w:rPr>
                <w:szCs w:val="20"/>
              </w:rPr>
              <w:tab/>
              <w:t xml:space="preserve">Remember cooking techniques. </w:t>
            </w:r>
          </w:p>
        </w:tc>
      </w:tr>
      <w:tr w:rsidR="003B3A21" w14:paraId="58095497" w14:textId="77777777" w:rsidTr="007246CA">
        <w:trPr>
          <w:cantSplit/>
          <w:trHeight w:val="20"/>
        </w:trPr>
        <w:tc>
          <w:tcPr>
            <w:tcW w:w="13860" w:type="dxa"/>
            <w:gridSpan w:val="4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283697D" w14:textId="4FF7B37A" w:rsidR="007246CA" w:rsidRPr="0002058F" w:rsidRDefault="00C73869" w:rsidP="0002058F">
            <w:pPr>
              <w:pStyle w:val="Heading1"/>
            </w:pPr>
            <w:r w:rsidRPr="0002058F">
              <w:t>Family &amp; Consumer Sciences National Standards 3.0</w:t>
            </w:r>
          </w:p>
          <w:p w14:paraId="1FCC89D8" w14:textId="60FC8A73" w:rsidR="003B3A21" w:rsidRDefault="007246CA" w:rsidP="00C73869">
            <w:pPr>
              <w:pStyle w:val="BodyText"/>
              <w:rPr>
                <w:rFonts w:cs="Arial"/>
                <w:sz w:val="20"/>
                <w:szCs w:val="22"/>
              </w:rPr>
            </w:pPr>
            <w:r w:rsidRPr="0002058F">
              <w:rPr>
                <w:rFonts w:cs="Arial"/>
                <w:sz w:val="20"/>
                <w:szCs w:val="22"/>
              </w:rPr>
              <w:t>8.4.2 Apply menu-planning principles to develop and modify menus</w:t>
            </w:r>
          </w:p>
          <w:p w14:paraId="1F0F5788" w14:textId="7F5100E8" w:rsidR="0002058F" w:rsidRDefault="0002058F" w:rsidP="00C73869">
            <w:pPr>
              <w:pStyle w:val="BodyText"/>
              <w:rPr>
                <w:rFonts w:cs="Arial"/>
                <w:sz w:val="20"/>
                <w:szCs w:val="22"/>
              </w:rPr>
            </w:pPr>
            <w:r w:rsidRPr="0002058F">
              <w:rPr>
                <w:rFonts w:cs="Arial"/>
                <w:sz w:val="20"/>
                <w:szCs w:val="22"/>
              </w:rPr>
              <w:t>8.5.6</w:t>
            </w:r>
            <w:r w:rsidR="00E13BA1">
              <w:rPr>
                <w:rFonts w:cs="Arial"/>
                <w:sz w:val="20"/>
                <w:szCs w:val="22"/>
              </w:rPr>
              <w:t xml:space="preserve"> </w:t>
            </w:r>
            <w:r w:rsidRPr="0002058F">
              <w:rPr>
                <w:rFonts w:cs="Arial"/>
                <w:sz w:val="20"/>
                <w:szCs w:val="22"/>
              </w:rPr>
              <w:t>Prepare various stocks, soups, and sauces using safe handling and professional preparation techniques.</w:t>
            </w:r>
          </w:p>
          <w:p w14:paraId="39E6C2B9" w14:textId="53563B62" w:rsidR="0002058F" w:rsidRPr="0002058F" w:rsidRDefault="0002058F" w:rsidP="0002058F">
            <w:pPr>
              <w:pStyle w:val="BodyText"/>
              <w:rPr>
                <w:rFonts w:cs="Arial"/>
                <w:sz w:val="20"/>
                <w:szCs w:val="22"/>
              </w:rPr>
            </w:pPr>
            <w:r w:rsidRPr="0002058F">
              <w:rPr>
                <w:rFonts w:cs="Arial"/>
                <w:sz w:val="20"/>
                <w:szCs w:val="22"/>
              </w:rPr>
              <w:t>8.5.13</w:t>
            </w:r>
            <w:r w:rsidR="00E13BA1">
              <w:rPr>
                <w:rFonts w:cs="Arial"/>
                <w:sz w:val="20"/>
                <w:szCs w:val="22"/>
              </w:rPr>
              <w:t xml:space="preserve"> </w:t>
            </w:r>
            <w:r w:rsidRPr="0002058F">
              <w:rPr>
                <w:rFonts w:cs="Arial"/>
                <w:sz w:val="20"/>
                <w:szCs w:val="22"/>
              </w:rPr>
              <w:t>Integrate sustainability in food production and services including menu planning; acquisition, preparation, and serving of food; storage; and recycling and waste management.</w:t>
            </w:r>
          </w:p>
          <w:p w14:paraId="028C363C" w14:textId="291968D1" w:rsidR="0002058F" w:rsidRPr="0002058F" w:rsidRDefault="0002058F" w:rsidP="0002058F">
            <w:pPr>
              <w:pStyle w:val="BodyText"/>
              <w:rPr>
                <w:rFonts w:cs="Arial"/>
                <w:sz w:val="20"/>
                <w:szCs w:val="22"/>
              </w:rPr>
            </w:pPr>
            <w:r w:rsidRPr="0002058F">
              <w:rPr>
                <w:rFonts w:cs="Arial"/>
                <w:sz w:val="20"/>
                <w:szCs w:val="22"/>
              </w:rPr>
              <w:t>8.5.14</w:t>
            </w:r>
            <w:r w:rsidR="00E13BA1">
              <w:rPr>
                <w:rFonts w:cs="Arial"/>
                <w:sz w:val="20"/>
                <w:szCs w:val="22"/>
              </w:rPr>
              <w:t xml:space="preserve"> </w:t>
            </w:r>
            <w:r w:rsidRPr="0002058F">
              <w:rPr>
                <w:rFonts w:cs="Arial"/>
                <w:sz w:val="20"/>
                <w:szCs w:val="22"/>
              </w:rPr>
              <w:t>Demonstrate cooking methods that increase nutritional value, lower calorie and fat content, and utilize herbs and spices to enhance flavor.</w:t>
            </w:r>
          </w:p>
        </w:tc>
      </w:tr>
      <w:tr w:rsidR="00D821C1" w14:paraId="79186147" w14:textId="77777777" w:rsidTr="00C73869">
        <w:trPr>
          <w:cantSplit/>
          <w:trHeight w:val="868"/>
        </w:trPr>
        <w:tc>
          <w:tcPr>
            <w:tcW w:w="2160" w:type="dxa"/>
            <w:tcBorders>
              <w:bottom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8FF18EB" w14:textId="77777777" w:rsidR="00D821C1" w:rsidRDefault="00AB611A" w:rsidP="00F8177E">
            <w:pPr>
              <w:pStyle w:val="Heading1"/>
            </w:pPr>
            <w:r>
              <w:t>Materials Needed</w:t>
            </w:r>
          </w:p>
        </w:tc>
        <w:tc>
          <w:tcPr>
            <w:tcW w:w="11700" w:type="dxa"/>
            <w:gridSpan w:val="3"/>
            <w:tcBorders>
              <w:bottom w:val="single" w:sz="4" w:space="0" w:color="auto"/>
            </w:tcBorders>
          </w:tcPr>
          <w:p w14:paraId="72AFEB59" w14:textId="3A246E48" w:rsidR="00D821C1" w:rsidRDefault="00E13BA1" w:rsidP="00F8177E">
            <w:pPr>
              <w:numPr>
                <w:ilvl w:val="0"/>
                <w:numId w:val="3"/>
              </w:numPr>
            </w:pPr>
            <w:r>
              <w:t>La</w:t>
            </w:r>
            <w:r w:rsidR="00B00FEE">
              <w:t xml:space="preserve">ptops or </w:t>
            </w:r>
            <w:r w:rsidR="0002058F">
              <w:t>iPads</w:t>
            </w:r>
            <w:r w:rsidR="00B00FEE">
              <w:t xml:space="preserve"> with station</w:t>
            </w:r>
            <w:r w:rsidR="0002058F">
              <w:t>s</w:t>
            </w:r>
            <w:r w:rsidR="00B00FEE">
              <w:t xml:space="preserve"> PowerPoint loaded</w:t>
            </w:r>
          </w:p>
          <w:p w14:paraId="04991CF7" w14:textId="11CB1820" w:rsidR="00B93CC1" w:rsidRDefault="00B93CC1" w:rsidP="00F8177E">
            <w:pPr>
              <w:numPr>
                <w:ilvl w:val="0"/>
                <w:numId w:val="3"/>
              </w:numPr>
            </w:pPr>
            <w:r>
              <w:t>Station packet per group or student</w:t>
            </w:r>
          </w:p>
          <w:p w14:paraId="53B8F192" w14:textId="29EF0AAB" w:rsidR="00B00FEE" w:rsidRDefault="00B00FEE" w:rsidP="00E12EF7">
            <w:pPr>
              <w:numPr>
                <w:ilvl w:val="0"/>
                <w:numId w:val="3"/>
              </w:numPr>
            </w:pPr>
            <w:r>
              <w:t>Ingredients for attached recipe</w:t>
            </w:r>
          </w:p>
        </w:tc>
      </w:tr>
    </w:tbl>
    <w:p w14:paraId="3758C892" w14:textId="77777777" w:rsidR="00E93921" w:rsidRDefault="00E93921">
      <w:pPr>
        <w:pStyle w:val="BodyText"/>
      </w:pPr>
    </w:p>
    <w:p w14:paraId="6413528B" w14:textId="77777777" w:rsidR="00CA5E5D" w:rsidRDefault="00CA5E5D" w:rsidP="00CA5E5D"/>
    <w:tbl>
      <w:tblPr>
        <w:tblW w:w="14130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2"/>
        <w:gridCol w:w="8562"/>
        <w:gridCol w:w="2856"/>
      </w:tblGrid>
      <w:tr w:rsidR="002D141B" w14:paraId="15669AA1" w14:textId="77777777" w:rsidTr="00F70C22">
        <w:trPr>
          <w:cantSplit/>
          <w:trHeight w:val="1012"/>
        </w:trPr>
        <w:tc>
          <w:tcPr>
            <w:tcW w:w="271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4527F9A" w14:textId="6516200F" w:rsidR="002D141B" w:rsidRDefault="002D141B">
            <w:pPr>
              <w:pStyle w:val="Heading1"/>
            </w:pPr>
            <w:r>
              <w:lastRenderedPageBreak/>
              <w:t>Anticipatory Set</w:t>
            </w:r>
          </w:p>
          <w:p w14:paraId="1CD8C355" w14:textId="7E7660BC" w:rsidR="00F70C22" w:rsidRPr="00F70C22" w:rsidRDefault="00E12EF7" w:rsidP="00F70C22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10</w:t>
            </w:r>
            <w:r w:rsidR="00F70C22" w:rsidRPr="00F70C22">
              <w:rPr>
                <w:sz w:val="20"/>
              </w:rPr>
              <w:t xml:space="preserve"> Minutes</w:t>
            </w:r>
          </w:p>
          <w:p w14:paraId="2C44A5CB" w14:textId="77777777" w:rsidR="002D141B" w:rsidRDefault="002D141B" w:rsidP="008F6130">
            <w:pPr>
              <w:pStyle w:val="BodyText"/>
            </w:pPr>
          </w:p>
          <w:p w14:paraId="60992919" w14:textId="77777777" w:rsidR="002D141B" w:rsidRDefault="002D141B"/>
        </w:tc>
        <w:tc>
          <w:tcPr>
            <w:tcW w:w="856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AE435D2" w14:textId="77777777" w:rsidR="008A4118" w:rsidRDefault="008A4118" w:rsidP="006F5AEC">
            <w:r>
              <w:t xml:space="preserve">Write the following set of bell ringer questions on the board.  Allow students 5 minutes to gather their thoughts and have volunteers share their answers.  </w:t>
            </w:r>
          </w:p>
          <w:p w14:paraId="047D69F2" w14:textId="77777777" w:rsidR="008A4118" w:rsidRDefault="008A4118" w:rsidP="006F5AEC"/>
          <w:p w14:paraId="7D2653A8" w14:textId="77777777" w:rsidR="008A4118" w:rsidRDefault="008A4118" w:rsidP="006F5AEC">
            <w:r>
              <w:t>Students should answer the following questions:</w:t>
            </w:r>
          </w:p>
          <w:p w14:paraId="1AD2D812" w14:textId="73B547D8" w:rsidR="008A4118" w:rsidRDefault="008A4118" w:rsidP="006F5AEC">
            <w:r>
              <w:t xml:space="preserve">When do you serve </w:t>
            </w:r>
            <w:r w:rsidR="00896CC1">
              <w:t>sweetpotato</w:t>
            </w:r>
            <w:r>
              <w:t xml:space="preserve">es?  </w:t>
            </w:r>
          </w:p>
          <w:p w14:paraId="1C091764" w14:textId="5ACC05E4" w:rsidR="008A4118" w:rsidRDefault="008A4118" w:rsidP="006F5AEC">
            <w:r>
              <w:t xml:space="preserve">What are your family traditions with </w:t>
            </w:r>
            <w:r w:rsidR="00896CC1">
              <w:t>sweetpotato</w:t>
            </w:r>
            <w:r>
              <w:t xml:space="preserve">es?  </w:t>
            </w:r>
          </w:p>
          <w:p w14:paraId="75D60A07" w14:textId="1F73BC17" w:rsidR="008A4118" w:rsidRDefault="008A4118" w:rsidP="006F5AEC">
            <w:r>
              <w:t xml:space="preserve">Do you only eat </w:t>
            </w:r>
            <w:r w:rsidR="00896CC1">
              <w:t>sweetpotato</w:t>
            </w:r>
            <w:r>
              <w:t xml:space="preserve">es at holidays?  </w:t>
            </w:r>
          </w:p>
          <w:p w14:paraId="2E330A5B" w14:textId="405A85B6" w:rsidR="00C25989" w:rsidRPr="006F5AEC" w:rsidRDefault="008A4118" w:rsidP="006F5AEC">
            <w:r>
              <w:t xml:space="preserve">What are some unique ways that you prepare </w:t>
            </w:r>
            <w:r w:rsidR="00896CC1">
              <w:t>sweetpotato</w:t>
            </w:r>
            <w:r>
              <w:t>es?</w:t>
            </w:r>
            <w:r w:rsidR="00F70C22">
              <w:t xml:space="preserve"> </w:t>
            </w:r>
          </w:p>
        </w:tc>
        <w:tc>
          <w:tcPr>
            <w:tcW w:w="2856" w:type="dxa"/>
          </w:tcPr>
          <w:p w14:paraId="46932105" w14:textId="17196382" w:rsidR="00FF522D" w:rsidRDefault="00F70C22" w:rsidP="00F70C22">
            <w:r>
              <w:t xml:space="preserve"> </w:t>
            </w:r>
          </w:p>
        </w:tc>
      </w:tr>
      <w:tr w:rsidR="00F70C22" w14:paraId="4D01568F" w14:textId="77777777" w:rsidTr="00F70C22">
        <w:trPr>
          <w:cantSplit/>
          <w:trHeight w:val="1012"/>
        </w:trPr>
        <w:tc>
          <w:tcPr>
            <w:tcW w:w="271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C46D5DA" w14:textId="672A9412" w:rsidR="00F70C22" w:rsidRDefault="00E12EF7" w:rsidP="00F70C22">
            <w:pPr>
              <w:pStyle w:val="Heading1"/>
            </w:pPr>
            <w:r>
              <w:t>Stations</w:t>
            </w:r>
          </w:p>
          <w:p w14:paraId="79151A1F" w14:textId="63A26E1E" w:rsidR="00F70C22" w:rsidRPr="00F70C22" w:rsidRDefault="00E12EF7" w:rsidP="00F70C22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80</w:t>
            </w:r>
            <w:r w:rsidR="00F70C22">
              <w:rPr>
                <w:sz w:val="20"/>
              </w:rPr>
              <w:t xml:space="preserve"> Minutes</w:t>
            </w:r>
          </w:p>
          <w:p w14:paraId="222607A1" w14:textId="77777777" w:rsidR="00F70C22" w:rsidRDefault="00F70C22" w:rsidP="00F70C22">
            <w:pPr>
              <w:pStyle w:val="BodyText"/>
            </w:pPr>
          </w:p>
          <w:p w14:paraId="27FF7C6A" w14:textId="77777777" w:rsidR="00F70C22" w:rsidRDefault="00F70C22" w:rsidP="00F70C22">
            <w:pPr>
              <w:pStyle w:val="Heading1"/>
            </w:pPr>
          </w:p>
        </w:tc>
        <w:tc>
          <w:tcPr>
            <w:tcW w:w="856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4BC1292" w14:textId="17D4ACED" w:rsidR="00F70C22" w:rsidRDefault="008A4118" w:rsidP="00F70C22">
            <w:r>
              <w:t>Split students into 4 groups.  Students will rotate between the 4 stations.  Below is an overview of each station students will visit.</w:t>
            </w:r>
            <w:r w:rsidR="00E13BA1">
              <w:t xml:space="preserve">  Use the PowerPoint slides at each station.</w:t>
            </w:r>
          </w:p>
          <w:p w14:paraId="4B6DD3A7" w14:textId="77777777" w:rsidR="008A4118" w:rsidRDefault="008A4118" w:rsidP="00F70C22"/>
          <w:p w14:paraId="7197E004" w14:textId="027FE5BE" w:rsidR="008A4118" w:rsidRDefault="008A4118" w:rsidP="00F70C22">
            <w:r>
              <w:t xml:space="preserve">Station 1: Students will read two articles on current culinary trends of </w:t>
            </w:r>
            <w:r w:rsidR="00896CC1">
              <w:t>sweetpotato</w:t>
            </w:r>
            <w:r>
              <w:t>es.  Students will answer an article analysis for each of the two articles</w:t>
            </w:r>
            <w:r w:rsidR="00C25C52">
              <w:t>.</w:t>
            </w:r>
          </w:p>
          <w:p w14:paraId="4185E341" w14:textId="4ACFB6A4" w:rsidR="008A4118" w:rsidRDefault="008A4118" w:rsidP="00F70C22">
            <w:r>
              <w:t>Station 2:</w:t>
            </w:r>
            <w:r w:rsidR="00C25C52">
              <w:t xml:space="preserve"> Students will listen to a podcast from a local celebrity chef and answer questions about </w:t>
            </w:r>
            <w:r w:rsidR="00896CC1">
              <w:t>sweetpotato</w:t>
            </w:r>
            <w:r w:rsidR="00C25C52">
              <w:t xml:space="preserve"> traditions and current restaurant trends with </w:t>
            </w:r>
            <w:r w:rsidR="00896CC1">
              <w:t>sweetpotato</w:t>
            </w:r>
            <w:r w:rsidR="00C25C52">
              <w:t xml:space="preserve">es in NC.  </w:t>
            </w:r>
          </w:p>
          <w:p w14:paraId="4987A147" w14:textId="66C494A0" w:rsidR="008A4118" w:rsidRDefault="008A4118" w:rsidP="00F70C22">
            <w:r>
              <w:t>Station 3:</w:t>
            </w:r>
            <w:r w:rsidR="00C25C52">
              <w:t xml:space="preserve"> Students will change popular menu items to meet dietary needs and feature </w:t>
            </w:r>
            <w:r w:rsidR="00896CC1">
              <w:t>sweetpotato</w:t>
            </w:r>
            <w:r w:rsidR="00C25C52">
              <w:t>es.</w:t>
            </w:r>
          </w:p>
          <w:p w14:paraId="2E19FB12" w14:textId="31B67465" w:rsidR="008A4118" w:rsidRDefault="008A4118" w:rsidP="00F70C22">
            <w:r>
              <w:t>Station 4:</w:t>
            </w:r>
            <w:r w:rsidR="00C25C52">
              <w:t xml:space="preserve"> Students will use the FCCLA Time Management Plan to prepare for lab the next day with a </w:t>
            </w:r>
            <w:r w:rsidR="00896CC1">
              <w:t>sweetpotato</w:t>
            </w:r>
            <w:r w:rsidR="00C25C52">
              <w:t xml:space="preserve"> recipe that could be found in an upscale restaurant.</w:t>
            </w:r>
          </w:p>
        </w:tc>
        <w:tc>
          <w:tcPr>
            <w:tcW w:w="2856" w:type="dxa"/>
          </w:tcPr>
          <w:p w14:paraId="3C0750A7" w14:textId="77777777" w:rsidR="00F70C22" w:rsidRDefault="008A4118" w:rsidP="00F70C22">
            <w:r>
              <w:t>4 iPads or Laptops</w:t>
            </w:r>
          </w:p>
          <w:p w14:paraId="2F7C421E" w14:textId="7C787DED" w:rsidR="008A4118" w:rsidRDefault="008A4118" w:rsidP="00F70C22">
            <w:r>
              <w:t>Station Packets</w:t>
            </w:r>
          </w:p>
        </w:tc>
      </w:tr>
      <w:tr w:rsidR="00F70C22" w14:paraId="1B5C3C2A" w14:textId="77777777" w:rsidTr="00F70C22">
        <w:trPr>
          <w:cantSplit/>
          <w:trHeight w:val="1012"/>
        </w:trPr>
        <w:tc>
          <w:tcPr>
            <w:tcW w:w="271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76287BC" w14:textId="6797B1DD" w:rsidR="00F70C22" w:rsidRDefault="00E12EF7" w:rsidP="00F70C22">
            <w:pPr>
              <w:pStyle w:val="Heading1"/>
            </w:pPr>
            <w:r>
              <w:t>Lab</w:t>
            </w:r>
          </w:p>
          <w:p w14:paraId="3C6AA9FB" w14:textId="54776672" w:rsidR="00F70C22" w:rsidRPr="00F70C22" w:rsidRDefault="00E12EF7" w:rsidP="00F70C22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80</w:t>
            </w:r>
            <w:r w:rsidR="00F70C22" w:rsidRPr="00F70C22">
              <w:rPr>
                <w:sz w:val="20"/>
              </w:rPr>
              <w:t xml:space="preserve"> Minutes</w:t>
            </w:r>
          </w:p>
          <w:p w14:paraId="15D27BA3" w14:textId="77777777" w:rsidR="00F70C22" w:rsidRDefault="00F70C22" w:rsidP="008A4118">
            <w:pPr>
              <w:pStyle w:val="BodyText"/>
            </w:pPr>
          </w:p>
        </w:tc>
        <w:tc>
          <w:tcPr>
            <w:tcW w:w="856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B54E5FF" w14:textId="646D8982" w:rsidR="00F70C22" w:rsidRDefault="008A4118" w:rsidP="00F70C22">
            <w:r>
              <w:t xml:space="preserve">Students will use the FCCLA Time Management Plan that they created the previous day.  Have students prepare the </w:t>
            </w:r>
            <w:r w:rsidR="00896CC1">
              <w:t>sweetpotato</w:t>
            </w:r>
            <w:r>
              <w:t xml:space="preserve"> soup with miso foam</w:t>
            </w:r>
            <w:r w:rsidR="00E13BA1">
              <w:t xml:space="preserve"> recipe</w:t>
            </w:r>
            <w:r>
              <w:t xml:space="preserve">.  This recipe can be </w:t>
            </w:r>
            <w:r w:rsidR="00E13BA1">
              <w:t>adapted</w:t>
            </w:r>
            <w:r>
              <w:t xml:space="preserve"> to meet dietary needs</w:t>
            </w:r>
            <w:r w:rsidR="00E13BA1">
              <w:t xml:space="preserve"> (GF, V)</w:t>
            </w:r>
            <w:r>
              <w:t>.</w:t>
            </w:r>
          </w:p>
        </w:tc>
        <w:tc>
          <w:tcPr>
            <w:tcW w:w="2856" w:type="dxa"/>
          </w:tcPr>
          <w:p w14:paraId="1C6C2835" w14:textId="5492F54F" w:rsidR="008A4118" w:rsidRDefault="008A4118" w:rsidP="00F70C22">
            <w:r>
              <w:t>FCCLA Time Management Plan</w:t>
            </w:r>
          </w:p>
          <w:p w14:paraId="3E7EA3BC" w14:textId="3843CF15" w:rsidR="00F70C22" w:rsidRDefault="008A4118" w:rsidP="00F70C22">
            <w:r>
              <w:t>Ingredients from attached recipe.</w:t>
            </w:r>
            <w:r w:rsidR="00F70C22">
              <w:t xml:space="preserve"> </w:t>
            </w:r>
          </w:p>
        </w:tc>
      </w:tr>
      <w:tr w:rsidR="00F70C22" w14:paraId="57517A89" w14:textId="77777777" w:rsidTr="00F70C22">
        <w:trPr>
          <w:cantSplit/>
          <w:trHeight w:val="1012"/>
        </w:trPr>
        <w:tc>
          <w:tcPr>
            <w:tcW w:w="271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DD697B1" w14:textId="662657CC" w:rsidR="00F70C22" w:rsidRDefault="008A4118" w:rsidP="00F70C22">
            <w:pPr>
              <w:pStyle w:val="Heading1"/>
            </w:pPr>
            <w:r>
              <w:t>Summary/Evaluation</w:t>
            </w:r>
          </w:p>
          <w:p w14:paraId="44EA2465" w14:textId="54BB84A6" w:rsidR="00F70C22" w:rsidRPr="00F70C22" w:rsidRDefault="00E12EF7" w:rsidP="00F70C22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10</w:t>
            </w:r>
            <w:r w:rsidR="00F70C22" w:rsidRPr="00F70C22">
              <w:rPr>
                <w:sz w:val="20"/>
              </w:rPr>
              <w:t xml:space="preserve"> Minutes</w:t>
            </w:r>
          </w:p>
          <w:p w14:paraId="62A695CC" w14:textId="6C4F0097" w:rsidR="00F70C22" w:rsidRPr="00F70C22" w:rsidRDefault="00F70C22" w:rsidP="008A4118">
            <w:pPr>
              <w:pStyle w:val="BodyText"/>
            </w:pPr>
          </w:p>
        </w:tc>
        <w:tc>
          <w:tcPr>
            <w:tcW w:w="856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898EE82" w14:textId="77777777" w:rsidR="00F70C22" w:rsidRDefault="00E12EF7" w:rsidP="00F70C22">
            <w:r>
              <w:t>Write the following question on the board.  Allow students to think, pair, share.  Have students turn in their answer for an exit slip grade.</w:t>
            </w:r>
          </w:p>
          <w:p w14:paraId="75A9483E" w14:textId="77777777" w:rsidR="00E13BA1" w:rsidRDefault="00E13BA1" w:rsidP="00F70C22"/>
          <w:p w14:paraId="2BCD9EDC" w14:textId="31CB4D43" w:rsidR="00E13BA1" w:rsidRDefault="00E13BA1" w:rsidP="00F70C22">
            <w:r>
              <w:t xml:space="preserve">How did these two days change your opinion of </w:t>
            </w:r>
            <w:r w:rsidR="00896CC1">
              <w:t>sweetpotato</w:t>
            </w:r>
            <w:r>
              <w:t>es?  Explain.</w:t>
            </w:r>
          </w:p>
        </w:tc>
        <w:tc>
          <w:tcPr>
            <w:tcW w:w="2856" w:type="dxa"/>
          </w:tcPr>
          <w:p w14:paraId="0A54190B" w14:textId="1180016B" w:rsidR="00F70C22" w:rsidRDefault="00F70C22" w:rsidP="00F70C22"/>
        </w:tc>
      </w:tr>
      <w:tr w:rsidR="00F70C22" w14:paraId="15C92485" w14:textId="77777777" w:rsidTr="00F70C22">
        <w:trPr>
          <w:cantSplit/>
          <w:trHeight w:val="1012"/>
        </w:trPr>
        <w:tc>
          <w:tcPr>
            <w:tcW w:w="2712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20C94BC" w14:textId="77777777" w:rsidR="00F70C22" w:rsidRPr="00AB611A" w:rsidRDefault="00F70C22" w:rsidP="00F70C22">
            <w:pPr>
              <w:pStyle w:val="Heading1"/>
              <w:rPr>
                <w:b w:val="0"/>
                <w:i/>
              </w:rPr>
            </w:pPr>
            <w:r>
              <w:t>Source/Other Resources</w:t>
            </w:r>
          </w:p>
          <w:p w14:paraId="77B2D1DA" w14:textId="7BC310D6" w:rsidR="00F70C22" w:rsidRPr="00F70C22" w:rsidRDefault="00F70C22" w:rsidP="00E12EF7">
            <w:pPr>
              <w:pStyle w:val="Heading1"/>
            </w:pPr>
          </w:p>
        </w:tc>
        <w:tc>
          <w:tcPr>
            <w:tcW w:w="11418" w:type="dxa"/>
            <w:gridSpan w:val="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8CFCC53" w14:textId="52791B0F" w:rsidR="00F70C22" w:rsidRDefault="00E12EF7" w:rsidP="00E12EF7">
            <w:pPr>
              <w:ind w:left="720" w:hanging="720"/>
              <w:rPr>
                <w:szCs w:val="16"/>
              </w:rPr>
            </w:pPr>
            <w:r w:rsidRPr="00E12EF7">
              <w:rPr>
                <w:szCs w:val="16"/>
              </w:rPr>
              <w:t xml:space="preserve">(n.d.). Retrieved from </w:t>
            </w:r>
            <w:hyperlink r:id="rId9" w:history="1">
              <w:r w:rsidRPr="00E12EF7">
                <w:rPr>
                  <w:rStyle w:val="Hyperlink"/>
                  <w:szCs w:val="16"/>
                </w:rPr>
                <w:t>http://fcclainc.org/programs/resources.php</w:t>
              </w:r>
            </w:hyperlink>
          </w:p>
          <w:p w14:paraId="0B0FFF98" w14:textId="7AC949FC" w:rsidR="00E12EF7" w:rsidRDefault="00E12EF7" w:rsidP="00E12EF7">
            <w:pPr>
              <w:ind w:left="720" w:hanging="720"/>
              <w:rPr>
                <w:szCs w:val="16"/>
              </w:rPr>
            </w:pPr>
            <w:r>
              <w:rPr>
                <w:color w:val="333333"/>
              </w:rPr>
              <w:t xml:space="preserve">Family affair: For Vivian Howard </w:t>
            </w:r>
            <w:r w:rsidR="00896CC1">
              <w:rPr>
                <w:color w:val="333333"/>
              </w:rPr>
              <w:t>sweetpotato</w:t>
            </w:r>
            <w:r>
              <w:rPr>
                <w:color w:val="333333"/>
              </w:rPr>
              <w:t>es are a point of pride. (n.d.). Retrieved from https://www.splendidtable.org/story/family-affair-for-vivian-howard-sweet-potatoes-are-a-point-of-pride</w:t>
            </w:r>
          </w:p>
          <w:p w14:paraId="79C95534" w14:textId="7E50CCF1" w:rsidR="00E12EF7" w:rsidRPr="00E12EF7" w:rsidRDefault="00E12EF7" w:rsidP="00E12EF7">
            <w:pPr>
              <w:ind w:left="720" w:hanging="720"/>
              <w:rPr>
                <w:szCs w:val="16"/>
              </w:rPr>
            </w:pPr>
            <w:r w:rsidRPr="00E12EF7">
              <w:rPr>
                <w:szCs w:val="16"/>
              </w:rPr>
              <w:t xml:space="preserve">Reiley, L., &amp; Dam, A. V. (2019, April 20). Sweet corn out, </w:t>
            </w:r>
            <w:r w:rsidR="00896CC1">
              <w:rPr>
                <w:szCs w:val="16"/>
              </w:rPr>
              <w:t>sweetpotato</w:t>
            </w:r>
            <w:r w:rsidRPr="00E12EF7">
              <w:rPr>
                <w:szCs w:val="16"/>
              </w:rPr>
              <w:t>es in: Data shows fundamental shifts in American farming. Retrieved from https://www.washingtonpost.com/business/2019/04/20/sweet-corn-out-sweet-potatoes-data-shows-fundamental-shifts-american-farming/?noredirect=on&amp;utm_term=.45293af61238</w:t>
            </w:r>
          </w:p>
          <w:p w14:paraId="61AF1BC4" w14:textId="50527C4D" w:rsidR="00E12EF7" w:rsidRPr="00E12EF7" w:rsidRDefault="00896CC1" w:rsidP="00E12EF7">
            <w:pPr>
              <w:ind w:left="720" w:hanging="720"/>
            </w:pPr>
            <w:r>
              <w:t>Sweetpotato</w:t>
            </w:r>
            <w:r w:rsidR="00E12EF7" w:rsidRPr="00E12EF7">
              <w:t>es. (n.d.). Retrieved from https://www.npr.org/tags/158870691/sweet-potatoes</w:t>
            </w:r>
          </w:p>
        </w:tc>
      </w:tr>
    </w:tbl>
    <w:p w14:paraId="608AAE86" w14:textId="77777777" w:rsidR="00355B77" w:rsidRDefault="007E3650" w:rsidP="002D141B">
      <w:r>
        <w:t xml:space="preserve"> </w:t>
      </w:r>
    </w:p>
    <w:p w14:paraId="43562AF6" w14:textId="248662A5" w:rsidR="00121E0C" w:rsidRDefault="00121E0C" w:rsidP="002D141B"/>
    <w:p w14:paraId="52830A7D" w14:textId="0836403F" w:rsidR="00B00FEE" w:rsidRDefault="00B00FEE" w:rsidP="002D141B"/>
    <w:p w14:paraId="244B5468" w14:textId="78F1D100" w:rsidR="00B00FEE" w:rsidRDefault="00B00FEE" w:rsidP="002D141B"/>
    <w:p w14:paraId="6FEBE82E" w14:textId="48371E3A" w:rsidR="00B00FEE" w:rsidRDefault="00B00FEE" w:rsidP="002D141B"/>
    <w:p w14:paraId="058F781B" w14:textId="6BFF5FE6" w:rsidR="00B00FEE" w:rsidRDefault="00B00FEE" w:rsidP="002D141B"/>
    <w:p w14:paraId="3F0EEE52" w14:textId="3AD98BB1" w:rsidR="00B00FEE" w:rsidRDefault="00B00FEE" w:rsidP="002D141B"/>
    <w:p w14:paraId="46D0DF37" w14:textId="5610199F" w:rsidR="00B00FEE" w:rsidRDefault="00B00FEE" w:rsidP="002D141B"/>
    <w:p w14:paraId="42B3BE08" w14:textId="048E0783" w:rsidR="00B00FEE" w:rsidRDefault="00B00FEE" w:rsidP="002D141B"/>
    <w:p w14:paraId="57C2CE75" w14:textId="67773C3D" w:rsidR="00B00FEE" w:rsidRDefault="00B00FEE" w:rsidP="002D141B"/>
    <w:p w14:paraId="644ED2EA" w14:textId="3EFE4448" w:rsidR="00B00FEE" w:rsidRDefault="00B00FEE" w:rsidP="002D141B"/>
    <w:p w14:paraId="3B8E5FDD" w14:textId="600075BA" w:rsidR="00B00FEE" w:rsidRDefault="00B00FEE" w:rsidP="002D141B"/>
    <w:p w14:paraId="0CB1559D" w14:textId="0A2E10E0" w:rsidR="00B00FEE" w:rsidRDefault="00B00FEE" w:rsidP="002D141B"/>
    <w:p w14:paraId="244A14A1" w14:textId="49062141" w:rsidR="00B00FEE" w:rsidRDefault="00B00FEE" w:rsidP="002D141B"/>
    <w:p w14:paraId="09752D49" w14:textId="0F39AB82" w:rsidR="00B93CC1" w:rsidRPr="00AC6E34" w:rsidRDefault="00896CC1" w:rsidP="00B93CC1">
      <w:pPr>
        <w:jc w:val="center"/>
        <w:rPr>
          <w:sz w:val="52"/>
        </w:rPr>
      </w:pPr>
      <w:r>
        <w:rPr>
          <w:sz w:val="52"/>
        </w:rPr>
        <w:t>Sweetpotato</w:t>
      </w:r>
      <w:r w:rsidR="00B93CC1" w:rsidRPr="00AC6E34">
        <w:rPr>
          <w:sz w:val="52"/>
        </w:rPr>
        <w:t xml:space="preserve"> Stations: Culinary Trends</w:t>
      </w:r>
    </w:p>
    <w:p w14:paraId="45CB4758" w14:textId="227CCE4B" w:rsidR="00B93CC1" w:rsidRDefault="00B93CC1" w:rsidP="00B93CC1">
      <w:pPr>
        <w:jc w:val="center"/>
      </w:pPr>
    </w:p>
    <w:p w14:paraId="2902C620" w14:textId="4D283D4F" w:rsidR="00B93CC1" w:rsidRDefault="00AC6E34" w:rsidP="00B93CC1">
      <w:pPr>
        <w:jc w:val="center"/>
      </w:pPr>
      <w:r>
        <w:rPr>
          <w:noProof/>
        </w:rPr>
        <w:drawing>
          <wp:inline distT="0" distB="0" distL="0" distR="0" wp14:anchorId="729D5ED7" wp14:editId="14FC8E51">
            <wp:extent cx="6419850" cy="2493645"/>
            <wp:effectExtent l="228600" t="228600" r="228600" b="2305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4936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E3212B" w14:textId="77777777" w:rsidR="00B93CC1" w:rsidRDefault="00B93CC1" w:rsidP="00B93CC1">
      <w:pPr>
        <w:jc w:val="center"/>
        <w:rPr>
          <w:sz w:val="32"/>
        </w:rPr>
      </w:pPr>
    </w:p>
    <w:p w14:paraId="7F7CC784" w14:textId="77777777" w:rsidR="00B93CC1" w:rsidRDefault="00B93CC1" w:rsidP="00B93CC1">
      <w:pPr>
        <w:jc w:val="center"/>
        <w:rPr>
          <w:sz w:val="32"/>
        </w:rPr>
      </w:pPr>
      <w:r w:rsidRPr="00B93CC1">
        <w:rPr>
          <w:sz w:val="32"/>
        </w:rPr>
        <w:t>Station Packet</w:t>
      </w:r>
    </w:p>
    <w:p w14:paraId="064C4350" w14:textId="77777777" w:rsidR="00B93CC1" w:rsidRDefault="00B93CC1" w:rsidP="00B93CC1">
      <w:pPr>
        <w:jc w:val="center"/>
        <w:rPr>
          <w:sz w:val="32"/>
        </w:rPr>
      </w:pPr>
    </w:p>
    <w:p w14:paraId="338854F8" w14:textId="77777777" w:rsidR="00B93CC1" w:rsidRDefault="00B93CC1" w:rsidP="00B93CC1">
      <w:pPr>
        <w:jc w:val="center"/>
        <w:rPr>
          <w:sz w:val="32"/>
        </w:rPr>
      </w:pPr>
      <w:r>
        <w:rPr>
          <w:sz w:val="32"/>
        </w:rPr>
        <w:t>Name:________________________</w:t>
      </w:r>
    </w:p>
    <w:p w14:paraId="4FC4C824" w14:textId="77777777" w:rsidR="00B93CC1" w:rsidRDefault="00B93CC1" w:rsidP="00B93CC1">
      <w:pPr>
        <w:jc w:val="center"/>
        <w:rPr>
          <w:sz w:val="32"/>
        </w:rPr>
      </w:pPr>
      <w:r>
        <w:rPr>
          <w:sz w:val="32"/>
        </w:rPr>
        <w:t>Period:________________________</w:t>
      </w:r>
    </w:p>
    <w:p w14:paraId="0B36A05F" w14:textId="3630A2E2" w:rsidR="00B93CC1" w:rsidRPr="00B93CC1" w:rsidRDefault="00B93CC1" w:rsidP="00B93CC1">
      <w:pPr>
        <w:jc w:val="center"/>
        <w:rPr>
          <w:sz w:val="32"/>
        </w:rPr>
      </w:pPr>
      <w:r>
        <w:rPr>
          <w:sz w:val="32"/>
        </w:rPr>
        <w:t>Date:________________</w:t>
      </w:r>
      <w:r w:rsidRPr="00B93CC1">
        <w:rPr>
          <w:sz w:val="32"/>
        </w:rPr>
        <w:br w:type="page"/>
      </w:r>
    </w:p>
    <w:p w14:paraId="1BF03AC4" w14:textId="2DFEE7FA" w:rsidR="00B93CC1" w:rsidRPr="000D585D" w:rsidRDefault="00B93CC1">
      <w:pPr>
        <w:rPr>
          <w:b/>
        </w:rPr>
      </w:pPr>
      <w:r w:rsidRPr="000D585D">
        <w:rPr>
          <w:b/>
        </w:rPr>
        <w:lastRenderedPageBreak/>
        <w:t>Station 1: Article Analysis</w:t>
      </w:r>
    </w:p>
    <w:p w14:paraId="27163D89" w14:textId="1B4370D6" w:rsidR="00AC6E34" w:rsidRDefault="00AC6E34"/>
    <w:p w14:paraId="054C80D6" w14:textId="5BF5E43F" w:rsidR="00AC6E34" w:rsidRDefault="00AC6E34">
      <w:r>
        <w:t xml:space="preserve">Read the two articles below about </w:t>
      </w:r>
      <w:r w:rsidR="00896CC1">
        <w:t>sweetpotato</w:t>
      </w:r>
      <w:r>
        <w:t xml:space="preserve"> trends.  Answer the questions for the article analysis.  Discuss your answers with your group.</w:t>
      </w:r>
    </w:p>
    <w:p w14:paraId="4B737763" w14:textId="77777777" w:rsidR="00B93CC1" w:rsidRDefault="00B93CC1"/>
    <w:p w14:paraId="5DA242DC" w14:textId="77777777" w:rsidR="00B93CC1" w:rsidRPr="00B93CC1" w:rsidRDefault="00896CC1" w:rsidP="00360FE5">
      <w:pPr>
        <w:numPr>
          <w:ilvl w:val="0"/>
          <w:numId w:val="17"/>
        </w:numPr>
      </w:pPr>
      <w:hyperlink r:id="rId11" w:history="1">
        <w:r w:rsidR="00B93CC1" w:rsidRPr="00B93CC1">
          <w:rPr>
            <w:rStyle w:val="Hyperlink"/>
          </w:rPr>
          <w:t>https://www.npr.org/tags/158870691/sweet-potatoes</w:t>
        </w:r>
      </w:hyperlink>
    </w:p>
    <w:p w14:paraId="34EBDE6B" w14:textId="77777777" w:rsidR="00B93CC1" w:rsidRPr="00B93CC1" w:rsidRDefault="00896CC1" w:rsidP="00360FE5">
      <w:pPr>
        <w:numPr>
          <w:ilvl w:val="0"/>
          <w:numId w:val="17"/>
        </w:numPr>
      </w:pPr>
      <w:hyperlink r:id="rId12" w:history="1">
        <w:r w:rsidR="00B93CC1" w:rsidRPr="00B93CC1">
          <w:rPr>
            <w:rStyle w:val="Hyperlink"/>
          </w:rPr>
          <w:t>https://www.washingtonpost.com/business/2019/04/20/sweet-corn-out-sweet-potatoes-data-shows-fundamental-shifts-american-farming/?noredirect=on&amp;utm_term=.b825f30d47ac</w:t>
        </w:r>
      </w:hyperlink>
    </w:p>
    <w:p w14:paraId="63E644BF" w14:textId="77777777" w:rsidR="00B93CC1" w:rsidRDefault="00B93CC1"/>
    <w:p w14:paraId="506EB576" w14:textId="77777777" w:rsidR="00B93CC1" w:rsidRDefault="00B93CC1"/>
    <w:p w14:paraId="3082A815" w14:textId="77777777" w:rsidR="00AC6E34" w:rsidRDefault="00AC6E34">
      <w:r>
        <w:t>Article 1:</w:t>
      </w:r>
    </w:p>
    <w:p w14:paraId="3135FCFF" w14:textId="77777777" w:rsidR="00AC6E34" w:rsidRDefault="00AC6E34"/>
    <w:p w14:paraId="1095275D" w14:textId="2B59A7B0" w:rsidR="00AC6E34" w:rsidRDefault="00360FE5">
      <w:r>
        <w:t>Summarize the article:</w:t>
      </w:r>
    </w:p>
    <w:p w14:paraId="2982C23C" w14:textId="61BE6113" w:rsidR="00360FE5" w:rsidRDefault="00360FE5"/>
    <w:p w14:paraId="5F9EFCC7" w14:textId="71544731" w:rsidR="00360FE5" w:rsidRDefault="00360FE5"/>
    <w:p w14:paraId="493C0807" w14:textId="1F0CDDAB" w:rsidR="00360FE5" w:rsidRDefault="00360FE5"/>
    <w:p w14:paraId="4BA0BCE4" w14:textId="77777777" w:rsidR="00360FE5" w:rsidRDefault="00360FE5"/>
    <w:p w14:paraId="2227C5AC" w14:textId="707B5383" w:rsidR="00AC6E34" w:rsidRDefault="00360FE5">
      <w:r>
        <w:t>What is the most important point in the article?</w:t>
      </w:r>
    </w:p>
    <w:p w14:paraId="463FBCE1" w14:textId="163DD9FC" w:rsidR="00360FE5" w:rsidRDefault="00360FE5"/>
    <w:p w14:paraId="5DE04EA5" w14:textId="0135EF54" w:rsidR="00360FE5" w:rsidRDefault="00360FE5"/>
    <w:p w14:paraId="0D2B25C3" w14:textId="77777777" w:rsidR="00360FE5" w:rsidRDefault="00360FE5"/>
    <w:p w14:paraId="05847A15" w14:textId="464C20B1" w:rsidR="00360FE5" w:rsidRDefault="00360FE5"/>
    <w:p w14:paraId="718EEE74" w14:textId="765F2609" w:rsidR="00360FE5" w:rsidRDefault="00360FE5">
      <w:r>
        <w:t>What do you predict will happen in the future?</w:t>
      </w:r>
    </w:p>
    <w:p w14:paraId="589DFC16" w14:textId="4B545ED1" w:rsidR="00AC6E34" w:rsidRDefault="00AC6E34"/>
    <w:p w14:paraId="7EC64702" w14:textId="179F2066" w:rsidR="00360FE5" w:rsidRDefault="00360FE5"/>
    <w:p w14:paraId="4EAAA885" w14:textId="040FCA64" w:rsidR="00360FE5" w:rsidRDefault="00360FE5"/>
    <w:p w14:paraId="6CD40A29" w14:textId="77777777" w:rsidR="00360FE5" w:rsidRDefault="00360FE5"/>
    <w:p w14:paraId="13FD6342" w14:textId="77777777" w:rsidR="00AC6E34" w:rsidRDefault="00AC6E34"/>
    <w:p w14:paraId="27811835" w14:textId="77777777" w:rsidR="00AC6E34" w:rsidRDefault="00AC6E34">
      <w:r>
        <w:t>Article 2:</w:t>
      </w:r>
    </w:p>
    <w:p w14:paraId="40757CAE" w14:textId="77777777" w:rsidR="00AC6E34" w:rsidRDefault="00AC6E34"/>
    <w:p w14:paraId="7E5470ED" w14:textId="77777777" w:rsidR="00360FE5" w:rsidRDefault="00360FE5" w:rsidP="00360FE5"/>
    <w:p w14:paraId="087D3AE6" w14:textId="77777777" w:rsidR="00360FE5" w:rsidRDefault="00360FE5" w:rsidP="00360FE5">
      <w:r>
        <w:t>Summarize the article:</w:t>
      </w:r>
    </w:p>
    <w:p w14:paraId="47493457" w14:textId="77777777" w:rsidR="00360FE5" w:rsidRDefault="00360FE5" w:rsidP="00360FE5"/>
    <w:p w14:paraId="5E69BC94" w14:textId="77777777" w:rsidR="00360FE5" w:rsidRDefault="00360FE5" w:rsidP="00360FE5"/>
    <w:p w14:paraId="197464D7" w14:textId="77777777" w:rsidR="00360FE5" w:rsidRDefault="00360FE5" w:rsidP="00360FE5"/>
    <w:p w14:paraId="214D553D" w14:textId="77777777" w:rsidR="00360FE5" w:rsidRDefault="00360FE5" w:rsidP="00360FE5"/>
    <w:p w14:paraId="2ECBC36D" w14:textId="77777777" w:rsidR="00360FE5" w:rsidRDefault="00360FE5" w:rsidP="00360FE5">
      <w:r>
        <w:t>What is the most important point in the article?</w:t>
      </w:r>
    </w:p>
    <w:p w14:paraId="5A150443" w14:textId="77777777" w:rsidR="00360FE5" w:rsidRDefault="00360FE5" w:rsidP="00360FE5"/>
    <w:p w14:paraId="73516C1B" w14:textId="77777777" w:rsidR="00360FE5" w:rsidRDefault="00360FE5" w:rsidP="00360FE5"/>
    <w:p w14:paraId="15AD4BFC" w14:textId="77777777" w:rsidR="00360FE5" w:rsidRDefault="00360FE5" w:rsidP="00360FE5"/>
    <w:p w14:paraId="3448C5E9" w14:textId="77777777" w:rsidR="00360FE5" w:rsidRDefault="00360FE5" w:rsidP="00360FE5"/>
    <w:p w14:paraId="66DD3A6F" w14:textId="77777777" w:rsidR="00360FE5" w:rsidRDefault="00360FE5" w:rsidP="00360FE5">
      <w:r>
        <w:t>What do you predict will happen in the future?</w:t>
      </w:r>
    </w:p>
    <w:p w14:paraId="50179668" w14:textId="77777777" w:rsidR="00360FE5" w:rsidRDefault="00360FE5" w:rsidP="00360FE5"/>
    <w:p w14:paraId="33F1E4B4" w14:textId="77777777" w:rsidR="00360FE5" w:rsidRDefault="00360FE5" w:rsidP="00360FE5"/>
    <w:p w14:paraId="61DFADD2" w14:textId="77777777" w:rsidR="00360FE5" w:rsidRDefault="00360FE5" w:rsidP="00360FE5"/>
    <w:p w14:paraId="415F5F34" w14:textId="1E8A7349" w:rsidR="00B93CC1" w:rsidRDefault="00B93CC1">
      <w:r>
        <w:br w:type="page"/>
      </w:r>
    </w:p>
    <w:p w14:paraId="55ECBA51" w14:textId="75B48C57" w:rsidR="00B93CC1" w:rsidRPr="000D585D" w:rsidRDefault="00B93CC1">
      <w:pPr>
        <w:rPr>
          <w:b/>
        </w:rPr>
      </w:pPr>
      <w:r w:rsidRPr="000D585D">
        <w:rPr>
          <w:b/>
        </w:rPr>
        <w:lastRenderedPageBreak/>
        <w:t>Station 2: Podcast</w:t>
      </w:r>
    </w:p>
    <w:p w14:paraId="79601B9A" w14:textId="77777777" w:rsidR="00B93CC1" w:rsidRDefault="00B93CC1"/>
    <w:p w14:paraId="00A1B22D" w14:textId="77777777" w:rsidR="00B93CC1" w:rsidRDefault="00B93CC1" w:rsidP="00B93CC1">
      <w:pPr>
        <w:pStyle w:val="ListParagraph"/>
        <w:numPr>
          <w:ilvl w:val="0"/>
          <w:numId w:val="13"/>
        </w:numPr>
      </w:pPr>
      <w:r>
        <w:t>What does Vivian Howard do for a living?</w:t>
      </w:r>
    </w:p>
    <w:p w14:paraId="55D9E499" w14:textId="77777777" w:rsidR="00B93CC1" w:rsidRDefault="00B93CC1" w:rsidP="00B93CC1"/>
    <w:p w14:paraId="29FCB9AA" w14:textId="77777777" w:rsidR="00B93CC1" w:rsidRDefault="00B93CC1" w:rsidP="00B93CC1"/>
    <w:p w14:paraId="38958796" w14:textId="77777777" w:rsidR="00B93CC1" w:rsidRDefault="00B93CC1" w:rsidP="00B93CC1"/>
    <w:p w14:paraId="3D9AA870" w14:textId="77777777" w:rsidR="00B93CC1" w:rsidRDefault="00B93CC1" w:rsidP="00B93CC1">
      <w:pPr>
        <w:pStyle w:val="ListParagraph"/>
        <w:numPr>
          <w:ilvl w:val="0"/>
          <w:numId w:val="13"/>
        </w:numPr>
      </w:pPr>
      <w:r>
        <w:t>Where does she live?</w:t>
      </w:r>
    </w:p>
    <w:p w14:paraId="034F432D" w14:textId="77777777" w:rsidR="00B93CC1" w:rsidRDefault="00B93CC1" w:rsidP="00B93CC1"/>
    <w:p w14:paraId="6BB87ABA" w14:textId="77777777" w:rsidR="00B93CC1" w:rsidRDefault="00B93CC1" w:rsidP="00B93CC1"/>
    <w:p w14:paraId="5136223B" w14:textId="77777777" w:rsidR="00B93CC1" w:rsidRDefault="00B93CC1" w:rsidP="00B93CC1"/>
    <w:p w14:paraId="681C7DDF" w14:textId="77777777" w:rsidR="00B93CC1" w:rsidRDefault="00B93CC1" w:rsidP="00B93CC1">
      <w:pPr>
        <w:pStyle w:val="ListParagraph"/>
        <w:numPr>
          <w:ilvl w:val="0"/>
          <w:numId w:val="13"/>
        </w:numPr>
      </w:pPr>
      <w:r>
        <w:t>What local ingredients do people from this region eat?</w:t>
      </w:r>
    </w:p>
    <w:p w14:paraId="0CCD3829" w14:textId="77777777" w:rsidR="00B93CC1" w:rsidRDefault="00B93CC1" w:rsidP="00B93CC1"/>
    <w:p w14:paraId="17F4C1BA" w14:textId="04B6BA03" w:rsidR="00B93CC1" w:rsidRDefault="00B93CC1" w:rsidP="00B93CC1"/>
    <w:p w14:paraId="710AAD53" w14:textId="77777777" w:rsidR="00B93CC1" w:rsidRDefault="00B93CC1" w:rsidP="00B93CC1"/>
    <w:p w14:paraId="5A9FBF56" w14:textId="1DDD7200" w:rsidR="00B93CC1" w:rsidRDefault="00B93CC1" w:rsidP="00B93CC1">
      <w:pPr>
        <w:pStyle w:val="ListParagraph"/>
        <w:numPr>
          <w:ilvl w:val="0"/>
          <w:numId w:val="13"/>
        </w:numPr>
      </w:pPr>
      <w:r>
        <w:t xml:space="preserve">What is the difference between a yam and a </w:t>
      </w:r>
      <w:r w:rsidR="00896CC1">
        <w:t>sweetpotato</w:t>
      </w:r>
      <w:r>
        <w:t>?</w:t>
      </w:r>
    </w:p>
    <w:p w14:paraId="01AF60BF" w14:textId="41A837BF" w:rsidR="00B93CC1" w:rsidRDefault="00B93CC1" w:rsidP="00B93CC1"/>
    <w:p w14:paraId="6D6F781F" w14:textId="77777777" w:rsidR="00B93CC1" w:rsidRDefault="00B93CC1" w:rsidP="00B93CC1"/>
    <w:p w14:paraId="055717D6" w14:textId="77777777" w:rsidR="00B93CC1" w:rsidRDefault="00B93CC1" w:rsidP="00B93CC1"/>
    <w:p w14:paraId="0193F525" w14:textId="4FA176A2" w:rsidR="00B93CC1" w:rsidRDefault="00B93CC1" w:rsidP="00B93CC1">
      <w:pPr>
        <w:pStyle w:val="ListParagraph"/>
        <w:numPr>
          <w:ilvl w:val="0"/>
          <w:numId w:val="13"/>
        </w:numPr>
      </w:pPr>
      <w:r>
        <w:t xml:space="preserve">What is the most common variety of a </w:t>
      </w:r>
      <w:r w:rsidR="00896CC1">
        <w:t>sweetpotato</w:t>
      </w:r>
      <w:r>
        <w:t>?</w:t>
      </w:r>
    </w:p>
    <w:p w14:paraId="22525D65" w14:textId="77777777" w:rsidR="00B93CC1" w:rsidRDefault="00B93CC1" w:rsidP="00B93CC1"/>
    <w:p w14:paraId="3ED711C9" w14:textId="68602004" w:rsidR="00B93CC1" w:rsidRDefault="00B93CC1" w:rsidP="00B93CC1"/>
    <w:p w14:paraId="4AB922E0" w14:textId="77777777" w:rsidR="00B93CC1" w:rsidRDefault="00B93CC1" w:rsidP="00B93CC1"/>
    <w:p w14:paraId="572E3FA4" w14:textId="3E0B40B0" w:rsidR="00B93CC1" w:rsidRDefault="00B93CC1" w:rsidP="00B93CC1">
      <w:pPr>
        <w:pStyle w:val="ListParagraph"/>
        <w:numPr>
          <w:ilvl w:val="0"/>
          <w:numId w:val="13"/>
        </w:numPr>
      </w:pPr>
      <w:r>
        <w:t xml:space="preserve">What are the memories of </w:t>
      </w:r>
      <w:r w:rsidR="00896CC1">
        <w:t>sweetpotato</w:t>
      </w:r>
      <w:r>
        <w:t>es in her house growing up?</w:t>
      </w:r>
    </w:p>
    <w:p w14:paraId="36D8C75E" w14:textId="3B7BDB05" w:rsidR="00B93CC1" w:rsidRDefault="00B93CC1" w:rsidP="00B93CC1"/>
    <w:p w14:paraId="198E1B05" w14:textId="7BAF5E3D" w:rsidR="00B93CC1" w:rsidRDefault="00B93CC1" w:rsidP="00B93CC1"/>
    <w:p w14:paraId="11BF38AF" w14:textId="77777777" w:rsidR="00B93CC1" w:rsidRDefault="00B93CC1" w:rsidP="00B93CC1"/>
    <w:p w14:paraId="29C71B6D" w14:textId="115CF730" w:rsidR="00B93CC1" w:rsidRDefault="00B93CC1" w:rsidP="00B93CC1">
      <w:pPr>
        <w:pStyle w:val="ListParagraph"/>
        <w:numPr>
          <w:ilvl w:val="0"/>
          <w:numId w:val="13"/>
        </w:numPr>
      </w:pPr>
      <w:r>
        <w:t xml:space="preserve">What are some ways that the chef makes </w:t>
      </w:r>
      <w:r w:rsidR="00896CC1">
        <w:t>sweetpotato</w:t>
      </w:r>
      <w:r>
        <w:t>es at her house?</w:t>
      </w:r>
    </w:p>
    <w:p w14:paraId="5673F0CC" w14:textId="77777777" w:rsidR="00B93CC1" w:rsidRDefault="00B93CC1" w:rsidP="00B93CC1">
      <w:pPr>
        <w:pStyle w:val="ListParagraph"/>
      </w:pPr>
    </w:p>
    <w:p w14:paraId="6D464A13" w14:textId="6FEE420D" w:rsidR="00B93CC1" w:rsidRDefault="00B93CC1" w:rsidP="00B93CC1"/>
    <w:p w14:paraId="2268DA92" w14:textId="77777777" w:rsidR="00B93CC1" w:rsidRDefault="00B93CC1" w:rsidP="00B93CC1"/>
    <w:p w14:paraId="7A89240D" w14:textId="751BA8D6" w:rsidR="00B93CC1" w:rsidRDefault="00B93CC1" w:rsidP="00B93CC1">
      <w:pPr>
        <w:pStyle w:val="ListParagraph"/>
        <w:numPr>
          <w:ilvl w:val="0"/>
          <w:numId w:val="13"/>
        </w:numPr>
      </w:pPr>
      <w:r>
        <w:t xml:space="preserve">What do </w:t>
      </w:r>
      <w:r w:rsidR="00896CC1">
        <w:t>sweetpotato</w:t>
      </w:r>
      <w:r>
        <w:t>es do to soups?</w:t>
      </w:r>
    </w:p>
    <w:p w14:paraId="4C5DB748" w14:textId="2B95D19B" w:rsidR="00B93CC1" w:rsidRDefault="00B93CC1" w:rsidP="00B93CC1"/>
    <w:p w14:paraId="2D96F47C" w14:textId="132E1656" w:rsidR="00B93CC1" w:rsidRDefault="00B93CC1" w:rsidP="00B93CC1"/>
    <w:p w14:paraId="6A1B9A2F" w14:textId="77777777" w:rsidR="00B93CC1" w:rsidRDefault="00B93CC1" w:rsidP="00B93CC1"/>
    <w:p w14:paraId="5D34F38A" w14:textId="61060863" w:rsidR="00B93CC1" w:rsidRDefault="00B93CC1" w:rsidP="00B93CC1">
      <w:pPr>
        <w:pStyle w:val="ListParagraph"/>
        <w:numPr>
          <w:ilvl w:val="0"/>
          <w:numId w:val="13"/>
        </w:numPr>
      </w:pPr>
      <w:r>
        <w:t xml:space="preserve">What are some unique ways that Vivian Howard prepares </w:t>
      </w:r>
      <w:r w:rsidR="00896CC1">
        <w:t>sweetpotato</w:t>
      </w:r>
      <w:r>
        <w:t>es?</w:t>
      </w:r>
    </w:p>
    <w:p w14:paraId="01A45B5D" w14:textId="3CFFC97F" w:rsidR="00B93CC1" w:rsidRDefault="00B93CC1" w:rsidP="00B93CC1"/>
    <w:p w14:paraId="3BE1DC7D" w14:textId="77777777" w:rsidR="00B93CC1" w:rsidRDefault="00B93CC1" w:rsidP="00B93CC1"/>
    <w:p w14:paraId="536FD916" w14:textId="77777777" w:rsidR="00B93CC1" w:rsidRDefault="00B93CC1" w:rsidP="00B93CC1">
      <w:pPr>
        <w:pStyle w:val="ListParagraph"/>
      </w:pPr>
    </w:p>
    <w:p w14:paraId="3D980B27" w14:textId="2AC720C6" w:rsidR="00B93CC1" w:rsidRDefault="00B93CC1" w:rsidP="00B93CC1">
      <w:pPr>
        <w:pStyle w:val="ListParagraph"/>
        <w:numPr>
          <w:ilvl w:val="0"/>
          <w:numId w:val="13"/>
        </w:numPr>
      </w:pPr>
      <w:r>
        <w:t xml:space="preserve">How does your group use </w:t>
      </w:r>
      <w:r w:rsidR="00896CC1">
        <w:t>sweetpotato</w:t>
      </w:r>
      <w:r>
        <w:t>es in their cooking?</w:t>
      </w:r>
      <w:r>
        <w:br w:type="page"/>
      </w:r>
    </w:p>
    <w:p w14:paraId="2AC3FE7D" w14:textId="77777777" w:rsidR="00B93CC1" w:rsidRPr="000D585D" w:rsidRDefault="00B93CC1">
      <w:pPr>
        <w:rPr>
          <w:b/>
        </w:rPr>
      </w:pPr>
      <w:r w:rsidRPr="000D585D">
        <w:rPr>
          <w:b/>
        </w:rPr>
        <w:t xml:space="preserve">Station 3: Menu Descriptions </w:t>
      </w:r>
    </w:p>
    <w:p w14:paraId="6B80D5AA" w14:textId="77777777" w:rsidR="00B93CC1" w:rsidRDefault="00B93CC1"/>
    <w:p w14:paraId="43CEDEF9" w14:textId="42BD2374" w:rsidR="00B93CC1" w:rsidRDefault="00B93CC1" w:rsidP="00B93CC1">
      <w:r w:rsidRPr="00B93CC1">
        <w:t xml:space="preserve">Research </w:t>
      </w:r>
      <w:r w:rsidR="00E614A6">
        <w:t>5</w:t>
      </w:r>
      <w:r w:rsidRPr="00B93CC1">
        <w:t xml:space="preserve"> popular recipes from restaurants of your choice and </w:t>
      </w:r>
      <w:r w:rsidR="00CD04B2">
        <w:t>substitute</w:t>
      </w:r>
      <w:r w:rsidRPr="00B93CC1">
        <w:t xml:space="preserve"> ingredients to include a tasty</w:t>
      </w:r>
      <w:r w:rsidR="00D97CC1">
        <w:t xml:space="preserve"> vegan and gluten-free</w:t>
      </w:r>
      <w:r w:rsidRPr="00B93CC1">
        <w:t xml:space="preserve"> dish that features </w:t>
      </w:r>
      <w:r w:rsidR="00896CC1">
        <w:t>sweetpotato</w:t>
      </w:r>
      <w:r w:rsidRPr="00B93CC1">
        <w:t>es.  Rewrite the menu description to “sell” these new dishes</w:t>
      </w:r>
      <w:r w:rsidR="00E614A6">
        <w:t>.</w:t>
      </w:r>
    </w:p>
    <w:p w14:paraId="584C094A" w14:textId="77777777" w:rsidR="00E614A6" w:rsidRDefault="00E614A6" w:rsidP="00B93CC1"/>
    <w:p w14:paraId="3E7C0B9B" w14:textId="37D60E0E" w:rsidR="00E614A6" w:rsidRDefault="00E614A6" w:rsidP="00B93CC1"/>
    <w:p w14:paraId="37A773E4" w14:textId="7818E959" w:rsidR="00E614A6" w:rsidRDefault="00E614A6" w:rsidP="00E614A6">
      <w:pPr>
        <w:pStyle w:val="ListParagraph"/>
        <w:numPr>
          <w:ilvl w:val="0"/>
          <w:numId w:val="15"/>
        </w:numPr>
      </w:pPr>
      <w:r>
        <w:t>Original Menu Item: ____________________________________</w:t>
      </w:r>
    </w:p>
    <w:p w14:paraId="531337B8" w14:textId="234D7FBD" w:rsidR="00E614A6" w:rsidRDefault="00E614A6" w:rsidP="00B93CC1"/>
    <w:p w14:paraId="6F2A2CBB" w14:textId="62145D9F" w:rsidR="00E614A6" w:rsidRPr="00B93CC1" w:rsidRDefault="00E614A6" w:rsidP="00B93CC1">
      <w:r>
        <w:t>New Menu Item with Description: 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9AF827" w14:textId="77777777" w:rsidR="00E614A6" w:rsidRDefault="00E614A6"/>
    <w:p w14:paraId="762EB15A" w14:textId="77777777" w:rsidR="00E614A6" w:rsidRDefault="00E614A6" w:rsidP="00E614A6">
      <w:pPr>
        <w:pStyle w:val="ListParagraph"/>
        <w:numPr>
          <w:ilvl w:val="0"/>
          <w:numId w:val="15"/>
        </w:numPr>
      </w:pPr>
      <w:r>
        <w:t>Original Menu Item: ____________________________________</w:t>
      </w:r>
    </w:p>
    <w:p w14:paraId="7856CAF2" w14:textId="77777777" w:rsidR="00E614A6" w:rsidRDefault="00E614A6" w:rsidP="00E614A6"/>
    <w:p w14:paraId="34B48C7E" w14:textId="21D29733" w:rsidR="00E614A6" w:rsidRDefault="00E614A6" w:rsidP="00E614A6">
      <w:r>
        <w:t>New Menu Item with Description: 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FF3C25" w14:textId="77777777" w:rsidR="00E614A6" w:rsidRPr="00B93CC1" w:rsidRDefault="00E614A6" w:rsidP="00E614A6"/>
    <w:p w14:paraId="0D7E8AE1" w14:textId="77777777" w:rsidR="00E614A6" w:rsidRDefault="00E614A6" w:rsidP="00E614A6">
      <w:pPr>
        <w:pStyle w:val="ListParagraph"/>
        <w:numPr>
          <w:ilvl w:val="0"/>
          <w:numId w:val="15"/>
        </w:numPr>
      </w:pPr>
      <w:r>
        <w:t>Original Menu Item: ____________________________________</w:t>
      </w:r>
    </w:p>
    <w:p w14:paraId="4AA289B1" w14:textId="77777777" w:rsidR="00E614A6" w:rsidRDefault="00E614A6" w:rsidP="00E614A6"/>
    <w:p w14:paraId="58892EBB" w14:textId="77777777" w:rsidR="00E614A6" w:rsidRPr="00B93CC1" w:rsidRDefault="00E614A6" w:rsidP="00E614A6">
      <w:r>
        <w:t>New Menu Item with Description: 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28CC51" w14:textId="77777777" w:rsidR="00E614A6" w:rsidRDefault="00E614A6"/>
    <w:p w14:paraId="21333B5C" w14:textId="77777777" w:rsidR="00E614A6" w:rsidRDefault="00E614A6" w:rsidP="00E614A6">
      <w:pPr>
        <w:pStyle w:val="ListParagraph"/>
        <w:numPr>
          <w:ilvl w:val="0"/>
          <w:numId w:val="15"/>
        </w:numPr>
      </w:pPr>
      <w:r>
        <w:t>Original Menu Item: ____________________________________</w:t>
      </w:r>
    </w:p>
    <w:p w14:paraId="4578FCAE" w14:textId="77777777" w:rsidR="00E614A6" w:rsidRDefault="00E614A6" w:rsidP="00E614A6"/>
    <w:p w14:paraId="4D828B42" w14:textId="77777777" w:rsidR="00E614A6" w:rsidRPr="00B93CC1" w:rsidRDefault="00E614A6" w:rsidP="00E614A6">
      <w:r>
        <w:t>New Menu Item with Description: 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2DB483" w14:textId="77777777" w:rsidR="00E614A6" w:rsidRDefault="00E614A6"/>
    <w:p w14:paraId="4B72E220" w14:textId="77777777" w:rsidR="00E614A6" w:rsidRDefault="00E614A6" w:rsidP="00E614A6">
      <w:pPr>
        <w:pStyle w:val="ListParagraph"/>
        <w:numPr>
          <w:ilvl w:val="0"/>
          <w:numId w:val="15"/>
        </w:numPr>
      </w:pPr>
      <w:r>
        <w:t>Original Menu Item: ____________________________________</w:t>
      </w:r>
    </w:p>
    <w:p w14:paraId="1159CBFB" w14:textId="77777777" w:rsidR="00E614A6" w:rsidRDefault="00E614A6" w:rsidP="00E614A6"/>
    <w:p w14:paraId="3CF3144E" w14:textId="77777777" w:rsidR="00E614A6" w:rsidRPr="00B93CC1" w:rsidRDefault="00E614A6" w:rsidP="00E614A6">
      <w:r>
        <w:t>New Menu Item with Description: 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6042C9" w14:textId="77777777" w:rsidR="00E614A6" w:rsidRDefault="00E614A6"/>
    <w:p w14:paraId="048C0B17" w14:textId="0B116106" w:rsidR="00E614A6" w:rsidRDefault="00E614A6">
      <w:r>
        <w:t>Wrap Up Questions to Answer with Group:</w:t>
      </w:r>
    </w:p>
    <w:p w14:paraId="34C3D0E3" w14:textId="77777777" w:rsidR="00E614A6" w:rsidRDefault="00E614A6"/>
    <w:p w14:paraId="123394A3" w14:textId="573166A9" w:rsidR="00E614A6" w:rsidRDefault="00E614A6" w:rsidP="00E614A6">
      <w:pPr>
        <w:pStyle w:val="ListParagraph"/>
        <w:numPr>
          <w:ilvl w:val="0"/>
          <w:numId w:val="16"/>
        </w:numPr>
      </w:pPr>
      <w:r>
        <w:t>Would you try these recipes? Why or why not?</w:t>
      </w:r>
    </w:p>
    <w:p w14:paraId="1D3C4534" w14:textId="525A3452" w:rsidR="00E614A6" w:rsidRDefault="00E614A6" w:rsidP="00E614A6">
      <w:pPr>
        <w:pStyle w:val="ListParagraph"/>
      </w:pPr>
    </w:p>
    <w:p w14:paraId="699607ED" w14:textId="77777777" w:rsidR="00010BF1" w:rsidRDefault="00010BF1" w:rsidP="00E614A6">
      <w:pPr>
        <w:pStyle w:val="ListParagraph"/>
      </w:pPr>
    </w:p>
    <w:p w14:paraId="2D3FB97E" w14:textId="69819BC0" w:rsidR="00E614A6" w:rsidRDefault="00E614A6" w:rsidP="00E614A6">
      <w:pPr>
        <w:pStyle w:val="ListParagraph"/>
        <w:numPr>
          <w:ilvl w:val="0"/>
          <w:numId w:val="16"/>
        </w:numPr>
      </w:pPr>
      <w:r>
        <w:t>Was this a difficult task?  Why or why not?</w:t>
      </w:r>
    </w:p>
    <w:p w14:paraId="2C410179" w14:textId="77777777" w:rsidR="00010BF1" w:rsidRDefault="00010BF1" w:rsidP="00010BF1"/>
    <w:p w14:paraId="6A335E70" w14:textId="77777777" w:rsidR="00E614A6" w:rsidRDefault="00E614A6" w:rsidP="00010BF1"/>
    <w:p w14:paraId="21EBC1FC" w14:textId="6DB0164B" w:rsidR="00E614A6" w:rsidRDefault="00E614A6" w:rsidP="00E614A6">
      <w:pPr>
        <w:pStyle w:val="ListParagraph"/>
        <w:numPr>
          <w:ilvl w:val="0"/>
          <w:numId w:val="16"/>
        </w:numPr>
      </w:pPr>
      <w:r>
        <w:t>What are some benefits to adding special diets to your menu?</w:t>
      </w:r>
    </w:p>
    <w:p w14:paraId="37E5447F" w14:textId="77777777" w:rsidR="00010BF1" w:rsidRDefault="00010BF1" w:rsidP="00010BF1"/>
    <w:p w14:paraId="2760C367" w14:textId="77777777" w:rsidR="00010BF1" w:rsidRPr="000D585D" w:rsidRDefault="00010BF1" w:rsidP="00010BF1">
      <w:pPr>
        <w:rPr>
          <w:b/>
        </w:rPr>
      </w:pPr>
      <w:r w:rsidRPr="000D585D">
        <w:rPr>
          <w:b/>
        </w:rPr>
        <w:t>Station 4: Time Management Plan</w:t>
      </w:r>
    </w:p>
    <w:p w14:paraId="7EB8FA6E" w14:textId="77777777" w:rsidR="00010BF1" w:rsidRDefault="00010BF1" w:rsidP="00010BF1"/>
    <w:p w14:paraId="057D8A70" w14:textId="7AC6669D" w:rsidR="00B93CC1" w:rsidRDefault="00010BF1" w:rsidP="00010BF1">
      <w:pPr>
        <w:jc w:val="center"/>
      </w:pPr>
      <w:r>
        <w:rPr>
          <w:noProof/>
        </w:rPr>
        <w:drawing>
          <wp:inline distT="0" distB="0" distL="0" distR="0" wp14:anchorId="519CD47E" wp14:editId="285B93BE">
            <wp:extent cx="7137779" cy="623653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605" t="18994" r="32756" b="10927"/>
                    <a:stretch/>
                  </pic:blipFill>
                  <pic:spPr bwMode="auto">
                    <a:xfrm>
                      <a:off x="0" y="0"/>
                      <a:ext cx="7204691" cy="629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CC1">
        <w:br w:type="page"/>
      </w:r>
    </w:p>
    <w:p w14:paraId="09BD9079" w14:textId="77777777" w:rsidR="00B00FEE" w:rsidRDefault="00B00FEE" w:rsidP="002D141B"/>
    <w:p w14:paraId="73908491" w14:textId="0A3A921C" w:rsidR="00B00FEE" w:rsidRDefault="00B00FEE" w:rsidP="002D141B"/>
    <w:p w14:paraId="29CFF3D1" w14:textId="185B77F4" w:rsidR="00B00FEE" w:rsidRPr="00313BF4" w:rsidRDefault="00896CC1" w:rsidP="00B00FEE">
      <w:pPr>
        <w:contextualSpacing/>
        <w:rPr>
          <w:b/>
        </w:rPr>
      </w:pPr>
      <w:r>
        <w:rPr>
          <w:b/>
        </w:rPr>
        <w:t>Sweetpotato</w:t>
      </w:r>
      <w:r w:rsidR="00B00FEE" w:rsidRPr="00313BF4">
        <w:rPr>
          <w:b/>
        </w:rPr>
        <w:t xml:space="preserve"> Soup with Miso Foam</w:t>
      </w:r>
    </w:p>
    <w:p w14:paraId="29C9528C" w14:textId="77777777" w:rsidR="00B00FEE" w:rsidRDefault="00B00FEE" w:rsidP="00B00FEE">
      <w:pPr>
        <w:contextualSpacing/>
      </w:pPr>
      <w:r>
        <w:t xml:space="preserve"> Serves: 4 Servngs</w:t>
      </w:r>
    </w:p>
    <w:p w14:paraId="2B70927D" w14:textId="77777777" w:rsidR="00B00FEE" w:rsidRDefault="00B00FEE" w:rsidP="00B00FEE">
      <w:pPr>
        <w:contextualSpacing/>
      </w:pPr>
    </w:p>
    <w:p w14:paraId="18B07FC8" w14:textId="77777777" w:rsidR="00B00FEE" w:rsidRDefault="00B00FEE" w:rsidP="00B00FEE">
      <w:pPr>
        <w:contextualSpacing/>
      </w:pPr>
      <w:r>
        <w:t>INGREDIENTS</w:t>
      </w:r>
    </w:p>
    <w:p w14:paraId="4622E23D" w14:textId="3D1923CB" w:rsidR="00B00FEE" w:rsidRDefault="00B00FEE" w:rsidP="00B00FEE">
      <w:pPr>
        <w:contextualSpacing/>
      </w:pPr>
      <w:r>
        <w:t>•</w:t>
      </w:r>
      <w:r>
        <w:tab/>
        <w:t xml:space="preserve">1 lb </w:t>
      </w:r>
      <w:r w:rsidR="00896CC1">
        <w:t>Sweetpotato</w:t>
      </w:r>
      <w:r>
        <w:t>es</w:t>
      </w:r>
    </w:p>
    <w:p w14:paraId="434E1C0C" w14:textId="77777777" w:rsidR="00B00FEE" w:rsidRDefault="00B00FEE" w:rsidP="00B00FEE">
      <w:pPr>
        <w:contextualSpacing/>
      </w:pPr>
      <w:r>
        <w:t>•</w:t>
      </w:r>
      <w:r>
        <w:tab/>
        <w:t>3 Shallots</w:t>
      </w:r>
    </w:p>
    <w:p w14:paraId="2696C2B1" w14:textId="77777777" w:rsidR="00B00FEE" w:rsidRDefault="00B00FEE" w:rsidP="00B00FEE">
      <w:pPr>
        <w:contextualSpacing/>
      </w:pPr>
      <w:r>
        <w:t>•</w:t>
      </w:r>
      <w:r>
        <w:tab/>
        <w:t>2 tbsp Butter</w:t>
      </w:r>
    </w:p>
    <w:p w14:paraId="00B7BAF9" w14:textId="77777777" w:rsidR="00B00FEE" w:rsidRDefault="00B00FEE" w:rsidP="00B00FEE">
      <w:pPr>
        <w:contextualSpacing/>
      </w:pPr>
      <w:r>
        <w:t>•</w:t>
      </w:r>
      <w:r>
        <w:tab/>
        <w:t>2 cups Broth</w:t>
      </w:r>
    </w:p>
    <w:p w14:paraId="238C9E8D" w14:textId="77777777" w:rsidR="00B00FEE" w:rsidRDefault="00B00FEE" w:rsidP="00B00FEE">
      <w:pPr>
        <w:contextualSpacing/>
      </w:pPr>
      <w:r>
        <w:t>•</w:t>
      </w:r>
      <w:r>
        <w:tab/>
        <w:t>3 apricots</w:t>
      </w:r>
    </w:p>
    <w:p w14:paraId="64AB549F" w14:textId="77777777" w:rsidR="00B00FEE" w:rsidRDefault="00B00FEE" w:rsidP="00B00FEE">
      <w:pPr>
        <w:contextualSpacing/>
      </w:pPr>
      <w:r>
        <w:t>•</w:t>
      </w:r>
      <w:r>
        <w:tab/>
        <w:t>1 cup Milk – you can also take almond or cashew milk</w:t>
      </w:r>
    </w:p>
    <w:p w14:paraId="1BDA5575" w14:textId="77777777" w:rsidR="00B00FEE" w:rsidRDefault="00B00FEE" w:rsidP="00B00FEE">
      <w:pPr>
        <w:contextualSpacing/>
      </w:pPr>
      <w:r>
        <w:t>•</w:t>
      </w:r>
      <w:r>
        <w:tab/>
        <w:t>1 cup Cream – vegan cream alternative e.g. from oats</w:t>
      </w:r>
    </w:p>
    <w:p w14:paraId="220D24B3" w14:textId="77777777" w:rsidR="00B00FEE" w:rsidRDefault="00B00FEE" w:rsidP="00B00FEE">
      <w:pPr>
        <w:contextualSpacing/>
      </w:pPr>
      <w:r>
        <w:t>•</w:t>
      </w:r>
      <w:r>
        <w:tab/>
        <w:t>1 lime – peel and 1 tbsp lime juice</w:t>
      </w:r>
    </w:p>
    <w:p w14:paraId="6D45AD88" w14:textId="77777777" w:rsidR="00B00FEE" w:rsidRDefault="00B00FEE" w:rsidP="00B00FEE">
      <w:pPr>
        <w:contextualSpacing/>
      </w:pPr>
      <w:r>
        <w:t>•</w:t>
      </w:r>
      <w:r>
        <w:tab/>
        <w:t>3 tbsp miso – gluten-free variant is with rice and not with wheat</w:t>
      </w:r>
    </w:p>
    <w:p w14:paraId="251F37B0" w14:textId="77777777" w:rsidR="00B00FEE" w:rsidRDefault="00B00FEE" w:rsidP="00B00FEE">
      <w:pPr>
        <w:contextualSpacing/>
      </w:pPr>
      <w:r>
        <w:t>•</w:t>
      </w:r>
      <w:r>
        <w:tab/>
        <w:t>1/2 tsp Tamari or soy sauce</w:t>
      </w:r>
    </w:p>
    <w:p w14:paraId="39A82963" w14:textId="77777777" w:rsidR="00B00FEE" w:rsidRDefault="00B00FEE" w:rsidP="00B00FEE">
      <w:pPr>
        <w:contextualSpacing/>
      </w:pPr>
      <w:r>
        <w:t>•</w:t>
      </w:r>
      <w:r>
        <w:tab/>
        <w:t>1/2 cup of whole milk</w:t>
      </w:r>
    </w:p>
    <w:p w14:paraId="03489BA0" w14:textId="77777777" w:rsidR="00B00FEE" w:rsidRDefault="00B00FEE" w:rsidP="00B00FEE">
      <w:pPr>
        <w:contextualSpacing/>
      </w:pPr>
      <w:r>
        <w:t>•</w:t>
      </w:r>
      <w:r>
        <w:tab/>
        <w:t>1/3 cup of cream</w:t>
      </w:r>
    </w:p>
    <w:p w14:paraId="138708BE" w14:textId="77777777" w:rsidR="00B00FEE" w:rsidRDefault="00B00FEE" w:rsidP="00B00FEE">
      <w:pPr>
        <w:contextualSpacing/>
      </w:pPr>
    </w:p>
    <w:p w14:paraId="3E671CAB" w14:textId="77777777" w:rsidR="00B00FEE" w:rsidRDefault="00B00FEE" w:rsidP="00B00FEE">
      <w:pPr>
        <w:contextualSpacing/>
      </w:pPr>
      <w:r>
        <w:t>INSTRUCTIONS</w:t>
      </w:r>
    </w:p>
    <w:p w14:paraId="14C3AD15" w14:textId="77777777" w:rsidR="00B00FEE" w:rsidRDefault="00B00FEE" w:rsidP="00B00FEE">
      <w:pPr>
        <w:contextualSpacing/>
      </w:pPr>
      <w:r>
        <w:t>Soup:</w:t>
      </w:r>
    </w:p>
    <w:p w14:paraId="31D3B3C1" w14:textId="77777777" w:rsidR="00B00FEE" w:rsidRDefault="00B00FEE" w:rsidP="00B00FEE">
      <w:pPr>
        <w:contextualSpacing/>
      </w:pPr>
      <w:r>
        <w:t>1.</w:t>
      </w:r>
      <w:r>
        <w:tab/>
        <w:t>Remove the peel of shallots and cut into small cubes.</w:t>
      </w:r>
    </w:p>
    <w:p w14:paraId="21A3C4A3" w14:textId="0A005FED" w:rsidR="00B00FEE" w:rsidRDefault="00B00FEE" w:rsidP="00B00FEE">
      <w:pPr>
        <w:contextualSpacing/>
      </w:pPr>
      <w:r>
        <w:t>2.</w:t>
      </w:r>
      <w:r>
        <w:tab/>
        <w:t xml:space="preserve">Peel the </w:t>
      </w:r>
      <w:r w:rsidR="00896CC1">
        <w:t>sweetpotato</w:t>
      </w:r>
      <w:r>
        <w:t>es and cut into small cubes.</w:t>
      </w:r>
    </w:p>
    <w:p w14:paraId="22BB6CAB" w14:textId="27BC8E5E" w:rsidR="00B00FEE" w:rsidRDefault="00B00FEE" w:rsidP="00B00FEE">
      <w:pPr>
        <w:contextualSpacing/>
      </w:pPr>
      <w:r>
        <w:t>3.</w:t>
      </w:r>
      <w:r>
        <w:tab/>
        <w:t xml:space="preserve">Lightly heat the butter in a larger saucepan, sauté the shallots golden, add the </w:t>
      </w:r>
      <w:r w:rsidR="00896CC1">
        <w:t>sweetpotato</w:t>
      </w:r>
      <w:r>
        <w:t>es.</w:t>
      </w:r>
    </w:p>
    <w:p w14:paraId="0B44B298" w14:textId="4866457C" w:rsidR="00B00FEE" w:rsidRDefault="00B00FEE" w:rsidP="00B00FEE">
      <w:pPr>
        <w:contextualSpacing/>
      </w:pPr>
      <w:r>
        <w:t>4.</w:t>
      </w:r>
      <w:r>
        <w:tab/>
        <w:t xml:space="preserve">Lightly sweat </w:t>
      </w:r>
      <w:r w:rsidR="00896CC1">
        <w:t>sweetpotato</w:t>
      </w:r>
      <w:r>
        <w:t>es and pour on broth.</w:t>
      </w:r>
    </w:p>
    <w:p w14:paraId="658415DB" w14:textId="77777777" w:rsidR="00B00FEE" w:rsidRDefault="00B00FEE" w:rsidP="00B00FEE">
      <w:pPr>
        <w:contextualSpacing/>
      </w:pPr>
      <w:r>
        <w:t>5.</w:t>
      </w:r>
      <w:r>
        <w:tab/>
        <w:t>Cut the apricots into small pieces and place in the pot.</w:t>
      </w:r>
    </w:p>
    <w:p w14:paraId="17476BF2" w14:textId="77777777" w:rsidR="00B00FEE" w:rsidRDefault="00B00FEE" w:rsidP="00B00FEE">
      <w:pPr>
        <w:contextualSpacing/>
      </w:pPr>
      <w:r>
        <w:t>6.</w:t>
      </w:r>
      <w:r>
        <w:tab/>
        <w:t>Simmer gently for about 20-30 minutes.</w:t>
      </w:r>
    </w:p>
    <w:p w14:paraId="2A04E048" w14:textId="77777777" w:rsidR="00B00FEE" w:rsidRDefault="00B00FEE" w:rsidP="00B00FEE">
      <w:pPr>
        <w:contextualSpacing/>
      </w:pPr>
      <w:r>
        <w:t>7.</w:t>
      </w:r>
      <w:r>
        <w:tab/>
        <w:t>Add the cream, milk, lime peel and juice, simmer again for about 5-10 minutes.</w:t>
      </w:r>
    </w:p>
    <w:p w14:paraId="181CFAEF" w14:textId="77777777" w:rsidR="00B00FEE" w:rsidRDefault="00B00FEE" w:rsidP="00B00FEE">
      <w:pPr>
        <w:contextualSpacing/>
      </w:pPr>
      <w:r>
        <w:t>8.</w:t>
      </w:r>
      <w:r>
        <w:tab/>
        <w:t>Puree the soup with a blender.</w:t>
      </w:r>
    </w:p>
    <w:p w14:paraId="2AD34EF5" w14:textId="77777777" w:rsidR="00B00FEE" w:rsidRDefault="00B00FEE" w:rsidP="00B00FEE">
      <w:pPr>
        <w:contextualSpacing/>
      </w:pPr>
      <w:r>
        <w:t>9.</w:t>
      </w:r>
      <w:r>
        <w:tab/>
        <w:t>Season with salt and pepper.</w:t>
      </w:r>
    </w:p>
    <w:p w14:paraId="0788E652" w14:textId="77777777" w:rsidR="00B00FEE" w:rsidRDefault="00B00FEE" w:rsidP="00B00FEE">
      <w:pPr>
        <w:contextualSpacing/>
      </w:pPr>
    </w:p>
    <w:p w14:paraId="29F89F0C" w14:textId="77777777" w:rsidR="00B00FEE" w:rsidRDefault="00B00FEE" w:rsidP="00B00FEE">
      <w:pPr>
        <w:contextualSpacing/>
      </w:pPr>
      <w:r>
        <w:t>Foam:</w:t>
      </w:r>
    </w:p>
    <w:p w14:paraId="41FA5F3C" w14:textId="77777777" w:rsidR="00B00FEE" w:rsidRDefault="00B00FEE" w:rsidP="00B00FEE">
      <w:pPr>
        <w:contextualSpacing/>
      </w:pPr>
      <w:r>
        <w:t>1.</w:t>
      </w:r>
      <w:r>
        <w:tab/>
        <w:t>Heat the milk, cream, miso and tamari lightly in a saucepan. It should not be too hot.</w:t>
      </w:r>
    </w:p>
    <w:p w14:paraId="3D244C66" w14:textId="77777777" w:rsidR="00B00FEE" w:rsidRDefault="00B00FEE" w:rsidP="00B00FEE">
      <w:pPr>
        <w:contextualSpacing/>
      </w:pPr>
      <w:r>
        <w:t>2.</w:t>
      </w:r>
      <w:r>
        <w:tab/>
        <w:t>Using a whisk dissolve the Miso in the liquid well.</w:t>
      </w:r>
    </w:p>
    <w:p w14:paraId="3493C976" w14:textId="77777777" w:rsidR="00B00FEE" w:rsidRDefault="00B00FEE" w:rsidP="00B00FEE">
      <w:pPr>
        <w:contextualSpacing/>
      </w:pPr>
      <w:r>
        <w:t>3.</w:t>
      </w:r>
      <w:r>
        <w:tab/>
        <w:t>Mix the miso-milk-cream liquid with a blender to dress up to a light foam.</w:t>
      </w:r>
    </w:p>
    <w:p w14:paraId="24A476A1" w14:textId="77777777" w:rsidR="00B00FEE" w:rsidRDefault="00B00FEE" w:rsidP="00B00FEE">
      <w:pPr>
        <w:contextualSpacing/>
      </w:pPr>
    </w:p>
    <w:p w14:paraId="5467D242" w14:textId="77777777" w:rsidR="00B00FEE" w:rsidRDefault="00B00FEE" w:rsidP="00B00FEE">
      <w:pPr>
        <w:contextualSpacing/>
      </w:pPr>
    </w:p>
    <w:p w14:paraId="2DFA0AAA" w14:textId="75A0A852" w:rsidR="00B00FEE" w:rsidRDefault="00B00FEE" w:rsidP="00B00FEE">
      <w:pPr>
        <w:contextualSpacing/>
      </w:pPr>
      <w:r>
        <w:t xml:space="preserve">Serve the </w:t>
      </w:r>
      <w:r w:rsidR="00896CC1">
        <w:t>Sweetpotato</w:t>
      </w:r>
      <w:r>
        <w:t xml:space="preserve"> Soup with some Miso Foam on top.</w:t>
      </w:r>
    </w:p>
    <w:p w14:paraId="6C77E9AE" w14:textId="77777777" w:rsidR="00B00FEE" w:rsidRDefault="00B00FEE" w:rsidP="00B00FEE">
      <w:pPr>
        <w:contextualSpacing/>
      </w:pPr>
    </w:p>
    <w:p w14:paraId="4F4CB4D1" w14:textId="77777777" w:rsidR="00B00FEE" w:rsidRDefault="00B00FEE" w:rsidP="00B00FEE">
      <w:pPr>
        <w:contextualSpacing/>
      </w:pPr>
    </w:p>
    <w:p w14:paraId="4CC19276" w14:textId="77777777" w:rsidR="00B00FEE" w:rsidRDefault="00896CC1" w:rsidP="00B00FEE">
      <w:pPr>
        <w:contextualSpacing/>
      </w:pPr>
      <w:hyperlink r:id="rId14" w:history="1">
        <w:r w:rsidR="00B00FEE">
          <w:rPr>
            <w:rStyle w:val="Hyperlink"/>
          </w:rPr>
          <w:t>http://www.juleshappyhealthylife.com/en/sweet-potato-soup-with-miso-foam/</w:t>
        </w:r>
      </w:hyperlink>
    </w:p>
    <w:p w14:paraId="0403F126" w14:textId="77777777" w:rsidR="00B00FEE" w:rsidRPr="00355B77" w:rsidRDefault="00B00FEE" w:rsidP="002D141B"/>
    <w:sectPr w:rsidR="00B00FEE" w:rsidRPr="00355B77">
      <w:pgSz w:w="15840" w:h="12240" w:orient="landscape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660F3" w14:textId="77777777" w:rsidR="00E02C44" w:rsidRDefault="00E02C44" w:rsidP="000D585D">
      <w:r>
        <w:separator/>
      </w:r>
    </w:p>
  </w:endnote>
  <w:endnote w:type="continuationSeparator" w:id="0">
    <w:p w14:paraId="5B69CB6D" w14:textId="77777777" w:rsidR="00E02C44" w:rsidRDefault="00E02C44" w:rsidP="000D5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FDEE6" w14:textId="77777777" w:rsidR="00E02C44" w:rsidRDefault="00E02C44" w:rsidP="000D585D">
      <w:r>
        <w:separator/>
      </w:r>
    </w:p>
  </w:footnote>
  <w:footnote w:type="continuationSeparator" w:id="0">
    <w:p w14:paraId="7109332B" w14:textId="77777777" w:rsidR="00E02C44" w:rsidRDefault="00E02C44" w:rsidP="000D5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82863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D31AE2"/>
    <w:multiLevelType w:val="hybridMultilevel"/>
    <w:tmpl w:val="5FA8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65E36"/>
    <w:multiLevelType w:val="hybridMultilevel"/>
    <w:tmpl w:val="317E04FA"/>
    <w:lvl w:ilvl="0" w:tplc="B1EC396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72A1B"/>
    <w:multiLevelType w:val="hybridMultilevel"/>
    <w:tmpl w:val="8190D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81456"/>
    <w:multiLevelType w:val="hybridMultilevel"/>
    <w:tmpl w:val="A234460E"/>
    <w:lvl w:ilvl="0" w:tplc="FCF25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27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2C2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1E0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AC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6CF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AD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05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A8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E471846"/>
    <w:multiLevelType w:val="multilevel"/>
    <w:tmpl w:val="D50A833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76A25D4"/>
    <w:multiLevelType w:val="hybridMultilevel"/>
    <w:tmpl w:val="0450F188"/>
    <w:lvl w:ilvl="0" w:tplc="34B2EB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410A63"/>
    <w:multiLevelType w:val="multilevel"/>
    <w:tmpl w:val="70AE1FB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3D343A99"/>
    <w:multiLevelType w:val="hybridMultilevel"/>
    <w:tmpl w:val="24D6A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E5B2F"/>
    <w:multiLevelType w:val="multilevel"/>
    <w:tmpl w:val="BB6A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793CB0"/>
    <w:multiLevelType w:val="hybridMultilevel"/>
    <w:tmpl w:val="EE5C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027AF"/>
    <w:multiLevelType w:val="hybridMultilevel"/>
    <w:tmpl w:val="4524CD46"/>
    <w:lvl w:ilvl="0" w:tplc="34B2EB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81615D"/>
    <w:multiLevelType w:val="hybridMultilevel"/>
    <w:tmpl w:val="F9FE124E"/>
    <w:lvl w:ilvl="0" w:tplc="34B2EB20">
      <w:start w:val="1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0F62F8"/>
    <w:multiLevelType w:val="hybridMultilevel"/>
    <w:tmpl w:val="234EB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927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2C2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1E0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AC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6CF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AD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05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A8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FDD631E"/>
    <w:multiLevelType w:val="hybridMultilevel"/>
    <w:tmpl w:val="37262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573841"/>
    <w:multiLevelType w:val="multilevel"/>
    <w:tmpl w:val="A478358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6EBC6121"/>
    <w:multiLevelType w:val="hybridMultilevel"/>
    <w:tmpl w:val="546AC2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3"/>
  </w:num>
  <w:num w:numId="9">
    <w:abstractNumId w:val="2"/>
  </w:num>
  <w:num w:numId="10">
    <w:abstractNumId w:val="7"/>
  </w:num>
  <w:num w:numId="11">
    <w:abstractNumId w:val="15"/>
  </w:num>
  <w:num w:numId="12">
    <w:abstractNumId w:val="5"/>
  </w:num>
  <w:num w:numId="13">
    <w:abstractNumId w:val="14"/>
  </w:num>
  <w:num w:numId="14">
    <w:abstractNumId w:val="4"/>
  </w:num>
  <w:num w:numId="15">
    <w:abstractNumId w:val="16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33D"/>
    <w:rsid w:val="00002F32"/>
    <w:rsid w:val="000064A2"/>
    <w:rsid w:val="00010BF1"/>
    <w:rsid w:val="0002058F"/>
    <w:rsid w:val="000346DE"/>
    <w:rsid w:val="000D585D"/>
    <w:rsid w:val="00121E0C"/>
    <w:rsid w:val="00133D1C"/>
    <w:rsid w:val="00152C6B"/>
    <w:rsid w:val="00187681"/>
    <w:rsid w:val="00252AB1"/>
    <w:rsid w:val="002852C8"/>
    <w:rsid w:val="002D141B"/>
    <w:rsid w:val="00355B77"/>
    <w:rsid w:val="00360FE5"/>
    <w:rsid w:val="0038518F"/>
    <w:rsid w:val="003B3A21"/>
    <w:rsid w:val="003B47FB"/>
    <w:rsid w:val="0040426D"/>
    <w:rsid w:val="00425207"/>
    <w:rsid w:val="00426479"/>
    <w:rsid w:val="00433F13"/>
    <w:rsid w:val="00480FFA"/>
    <w:rsid w:val="0049421F"/>
    <w:rsid w:val="004F0497"/>
    <w:rsid w:val="004F7FD2"/>
    <w:rsid w:val="00507263"/>
    <w:rsid w:val="00545FD6"/>
    <w:rsid w:val="005540DB"/>
    <w:rsid w:val="0059733D"/>
    <w:rsid w:val="005D582F"/>
    <w:rsid w:val="006779B1"/>
    <w:rsid w:val="006B710D"/>
    <w:rsid w:val="006C21BE"/>
    <w:rsid w:val="006C2721"/>
    <w:rsid w:val="006F2586"/>
    <w:rsid w:val="006F5AEC"/>
    <w:rsid w:val="007246CA"/>
    <w:rsid w:val="00797B60"/>
    <w:rsid w:val="007C355F"/>
    <w:rsid w:val="007E3650"/>
    <w:rsid w:val="007E57E8"/>
    <w:rsid w:val="00896CC1"/>
    <w:rsid w:val="008A4118"/>
    <w:rsid w:val="008C3448"/>
    <w:rsid w:val="008E4D7C"/>
    <w:rsid w:val="008F6130"/>
    <w:rsid w:val="009021CC"/>
    <w:rsid w:val="00936774"/>
    <w:rsid w:val="00993715"/>
    <w:rsid w:val="009B0760"/>
    <w:rsid w:val="009C0664"/>
    <w:rsid w:val="00A13C60"/>
    <w:rsid w:val="00AB611A"/>
    <w:rsid w:val="00AC6E34"/>
    <w:rsid w:val="00AE1F5E"/>
    <w:rsid w:val="00B00FEE"/>
    <w:rsid w:val="00B753EC"/>
    <w:rsid w:val="00B93CC1"/>
    <w:rsid w:val="00BA5043"/>
    <w:rsid w:val="00BE48E9"/>
    <w:rsid w:val="00BF349A"/>
    <w:rsid w:val="00BF6EC1"/>
    <w:rsid w:val="00BF71B7"/>
    <w:rsid w:val="00C06A6B"/>
    <w:rsid w:val="00C25989"/>
    <w:rsid w:val="00C25C52"/>
    <w:rsid w:val="00C73869"/>
    <w:rsid w:val="00CA5E5D"/>
    <w:rsid w:val="00CD04B2"/>
    <w:rsid w:val="00D22D19"/>
    <w:rsid w:val="00D5041D"/>
    <w:rsid w:val="00D821C1"/>
    <w:rsid w:val="00D97CC1"/>
    <w:rsid w:val="00E006D5"/>
    <w:rsid w:val="00E02C44"/>
    <w:rsid w:val="00E12EF7"/>
    <w:rsid w:val="00E13BA1"/>
    <w:rsid w:val="00E614A6"/>
    <w:rsid w:val="00E6212A"/>
    <w:rsid w:val="00E634A1"/>
    <w:rsid w:val="00E93921"/>
    <w:rsid w:val="00EC47AC"/>
    <w:rsid w:val="00EE37B2"/>
    <w:rsid w:val="00F06DC3"/>
    <w:rsid w:val="00F259DC"/>
    <w:rsid w:val="00F46B1C"/>
    <w:rsid w:val="00F70C22"/>
    <w:rsid w:val="00F8177E"/>
    <w:rsid w:val="00FF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0A4EB4"/>
  <w15:chartTrackingRefBased/>
  <w15:docId w15:val="{6D60F443-FE77-44E6-99DC-0A25F164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1">
    <w:name w:val="heading 1"/>
    <w:basedOn w:val="Normal"/>
    <w:next w:val="BodyText"/>
    <w:qFormat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40"/>
    </w:rPr>
  </w:style>
  <w:style w:type="paragraph" w:styleId="BodyText">
    <w:name w:val="Body Text"/>
    <w:basedOn w:val="Normal"/>
    <w:semiHidden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B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7B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55B77"/>
    <w:rPr>
      <w:color w:val="0000FF"/>
      <w:u w:val="single"/>
    </w:rPr>
  </w:style>
  <w:style w:type="character" w:styleId="HTMLCite">
    <w:name w:val="HTML Cite"/>
    <w:uiPriority w:val="99"/>
    <w:semiHidden/>
    <w:unhideWhenUsed/>
    <w:rsid w:val="007C355F"/>
    <w:rPr>
      <w:i/>
      <w:iCs/>
    </w:rPr>
  </w:style>
  <w:style w:type="character" w:styleId="CommentReference">
    <w:name w:val="annotation reference"/>
    <w:uiPriority w:val="99"/>
    <w:semiHidden/>
    <w:unhideWhenUsed/>
    <w:rsid w:val="00D5041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41D"/>
    <w:rPr>
      <w:sz w:val="24"/>
    </w:rPr>
  </w:style>
  <w:style w:type="character" w:customStyle="1" w:styleId="CommentTextChar">
    <w:name w:val="Comment Text Char"/>
    <w:link w:val="CommentText"/>
    <w:uiPriority w:val="99"/>
    <w:semiHidden/>
    <w:rsid w:val="00D5041D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41D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D5041D"/>
    <w:rPr>
      <w:rFonts w:ascii="Arial" w:hAnsi="Arial"/>
      <w:b/>
      <w:bCs/>
      <w:sz w:val="24"/>
      <w:szCs w:val="24"/>
    </w:rPr>
  </w:style>
  <w:style w:type="character" w:styleId="FollowedHyperlink">
    <w:name w:val="FollowedHyperlink"/>
    <w:uiPriority w:val="99"/>
    <w:semiHidden/>
    <w:unhideWhenUsed/>
    <w:rsid w:val="00121E0C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C73869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0C2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58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85D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0D58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85D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6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4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6184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2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washingtonpost.com/business/2019/04/20/sweet-corn-out-sweet-potatoes-data-shows-fundamental-shifts-american-farming/?noredirect=on&amp;utm_term=.b825f30d47a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pr.org/tags/158870691/sweet-potatoe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fcclainc.org/programs/resources.php" TargetMode="External"/><Relationship Id="rId14" Type="http://schemas.openxmlformats.org/officeDocument/2006/relationships/hyperlink" Target="http://www.juleshappyhealthylife.com/en/sweet-potato-soup-with-miso-foa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A%20Telework%20Client\Application%20Data\Microsoft\Templates\Lesson%20plan%20tab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Lesson plan table.dot</Template>
  <TotalTime>503</TotalTime>
  <Pages>8</Pages>
  <Words>1069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9107</CharactersWithSpaces>
  <SharedDoc>false</SharedDoc>
  <HLinks>
    <vt:vector size="30" baseType="variant">
      <vt:variant>
        <vt:i4>5308439</vt:i4>
      </vt:variant>
      <vt:variant>
        <vt:i4>12</vt:i4>
      </vt:variant>
      <vt:variant>
        <vt:i4>0</vt:i4>
      </vt:variant>
      <vt:variant>
        <vt:i4>5</vt:i4>
      </vt:variant>
      <vt:variant>
        <vt:lpwstr>https://youtu.be/-2KkV2yFiN0</vt:lpwstr>
      </vt:variant>
      <vt:variant>
        <vt:lpwstr/>
      </vt:variant>
      <vt:variant>
        <vt:i4>1507328</vt:i4>
      </vt:variant>
      <vt:variant>
        <vt:i4>9</vt:i4>
      </vt:variant>
      <vt:variant>
        <vt:i4>0</vt:i4>
      </vt:variant>
      <vt:variant>
        <vt:i4>5</vt:i4>
      </vt:variant>
      <vt:variant>
        <vt:lpwstr>https://youtu.be/-caQEzeEuyo</vt:lpwstr>
      </vt:variant>
      <vt:variant>
        <vt:lpwstr/>
      </vt:variant>
      <vt:variant>
        <vt:i4>3604578</vt:i4>
      </vt:variant>
      <vt:variant>
        <vt:i4>6</vt:i4>
      </vt:variant>
      <vt:variant>
        <vt:i4>0</vt:i4>
      </vt:variant>
      <vt:variant>
        <vt:i4>5</vt:i4>
      </vt:variant>
      <vt:variant>
        <vt:lpwstr>https://www.fsis.usda.gov/</vt:lpwstr>
      </vt:variant>
      <vt:variant>
        <vt:lpwstr/>
      </vt:variant>
      <vt:variant>
        <vt:i4>5308439</vt:i4>
      </vt:variant>
      <vt:variant>
        <vt:i4>3</vt:i4>
      </vt:variant>
      <vt:variant>
        <vt:i4>0</vt:i4>
      </vt:variant>
      <vt:variant>
        <vt:i4>5</vt:i4>
      </vt:variant>
      <vt:variant>
        <vt:lpwstr>https://youtu.be/-2KkV2yFiN0</vt:lpwstr>
      </vt:variant>
      <vt:variant>
        <vt:lpwstr/>
      </vt:variant>
      <vt:variant>
        <vt:i4>1507328</vt:i4>
      </vt:variant>
      <vt:variant>
        <vt:i4>0</vt:i4>
      </vt:variant>
      <vt:variant>
        <vt:i4>0</vt:i4>
      </vt:variant>
      <vt:variant>
        <vt:i4>5</vt:i4>
      </vt:variant>
      <vt:variant>
        <vt:lpwstr>https://youtu.be/-caQEzeEuyo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 Q. Yahnke</dc:creator>
  <cp:keywords/>
  <dc:description/>
  <cp:lastModifiedBy>Communications</cp:lastModifiedBy>
  <cp:revision>14</cp:revision>
  <cp:lastPrinted>2008-10-30T15:44:00Z</cp:lastPrinted>
  <dcterms:created xsi:type="dcterms:W3CDTF">2019-05-05T22:19:00Z</dcterms:created>
  <dcterms:modified xsi:type="dcterms:W3CDTF">2020-01-22T15:40:00Z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TC010184001033</vt:lpwstr>
  </property>
</Properties>
</file>